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3FD" w:rsidRDefault="00CC53FD" w:rsidP="008250F5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923CF0">
        <w:rPr>
          <w:rFonts w:ascii="Times New Roman" w:hAnsi="Times New Roman"/>
          <w:bCs/>
          <w:sz w:val="28"/>
          <w:szCs w:val="28"/>
          <w:lang w:eastAsia="ru-RU"/>
        </w:rPr>
        <w:t xml:space="preserve">Муниципальное бюджетное дошкольное образовательное учреждение </w:t>
      </w:r>
    </w:p>
    <w:p w:rsidR="00CC53FD" w:rsidRDefault="00CC53FD" w:rsidP="008250F5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923CF0">
        <w:rPr>
          <w:rFonts w:ascii="Times New Roman" w:hAnsi="Times New Roman"/>
          <w:bCs/>
          <w:sz w:val="28"/>
          <w:szCs w:val="28"/>
          <w:lang w:eastAsia="ru-RU"/>
        </w:rPr>
        <w:t xml:space="preserve">Чухломский детский сад «Родничок» </w:t>
      </w:r>
    </w:p>
    <w:p w:rsidR="00CC53FD" w:rsidRPr="00923CF0" w:rsidRDefault="00CC53FD" w:rsidP="008250F5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923CF0">
        <w:rPr>
          <w:rFonts w:ascii="Times New Roman" w:hAnsi="Times New Roman"/>
          <w:bCs/>
          <w:sz w:val="28"/>
          <w:szCs w:val="28"/>
          <w:lang w:eastAsia="ru-RU"/>
        </w:rPr>
        <w:t>Чухломского муниципального района Костромской области</w:t>
      </w:r>
    </w:p>
    <w:p w:rsidR="00CC53FD" w:rsidRPr="00923CF0" w:rsidRDefault="00CC53FD" w:rsidP="008250F5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CC53FD" w:rsidRPr="00923CF0" w:rsidRDefault="00CC53FD" w:rsidP="008250F5">
      <w:pPr>
        <w:shd w:val="clear" w:color="auto" w:fill="FFFFFF"/>
        <w:tabs>
          <w:tab w:val="left" w:pos="0"/>
        </w:tabs>
        <w:spacing w:after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C53FD" w:rsidRPr="00923CF0" w:rsidRDefault="00CC53FD" w:rsidP="00CB60A4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Муниципальный конкурс методических и дидактических материалов «АВТОРСКИЕ ПРОФОРИЕНТАЦИОННЫЕ НАРАБОТКИ ПЕДАГОГОВ»</w:t>
      </w:r>
    </w:p>
    <w:p w:rsidR="00CC53FD" w:rsidRDefault="00CC53FD" w:rsidP="008250F5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C53FD" w:rsidRDefault="00CC53FD" w:rsidP="008250F5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Номинация:</w:t>
      </w:r>
    </w:p>
    <w:p w:rsidR="00CC53FD" w:rsidRPr="00923CF0" w:rsidRDefault="00CC53FD" w:rsidP="008250F5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23CF0">
        <w:rPr>
          <w:rFonts w:ascii="Times New Roman" w:hAnsi="Times New Roman"/>
          <w:b/>
          <w:bCs/>
          <w:sz w:val="28"/>
          <w:szCs w:val="28"/>
          <w:lang w:eastAsia="ru-RU"/>
        </w:rPr>
        <w:t>Дидактическое пособие по профориентации дошкольников</w:t>
      </w:r>
    </w:p>
    <w:p w:rsidR="00CC53FD" w:rsidRPr="00923CF0" w:rsidRDefault="00CC53FD" w:rsidP="008250F5">
      <w:pPr>
        <w:shd w:val="clear" w:color="auto" w:fill="FFFFFF"/>
        <w:tabs>
          <w:tab w:val="left" w:pos="0"/>
        </w:tabs>
        <w:spacing w:after="0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51565">
        <w:rPr>
          <w:rFonts w:ascii="Times New Roman" w:hAnsi="Times New Roman"/>
          <w:b/>
          <w:bCs/>
          <w:sz w:val="28"/>
          <w:szCs w:val="28"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95.75pt;height:147.75pt" fillcolor="#3cf" strokecolor="#009" strokeweight="1pt">
            <v:shadow on="t" color="#009" offset="7pt,-7pt"/>
            <v:textpath style="font-family:&quot;Impact&quot;;v-text-spacing:52429f;v-text-kern:t" trim="t" fitpath="t" xscale="f" string="&#10;  «Медицинский чемоданчик»&#10;"/>
          </v:shape>
        </w:pict>
      </w:r>
    </w:p>
    <w:p w:rsidR="00CC53FD" w:rsidRPr="00923CF0" w:rsidRDefault="00CC53FD" w:rsidP="00923CF0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14C98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6" type="#_x0000_t75" alt="IMG_20230208_125546.jpg" style="width:337.5pt;height:252.75pt;visibility:visible">
            <v:imagedata r:id="rId7" o:title=""/>
          </v:shape>
        </w:pict>
      </w:r>
    </w:p>
    <w:p w:rsidR="00CC53FD" w:rsidRDefault="00CC53FD" w:rsidP="00923CF0">
      <w:pPr>
        <w:shd w:val="clear" w:color="auto" w:fill="FFFFFF"/>
        <w:tabs>
          <w:tab w:val="left" w:pos="0"/>
        </w:tabs>
        <w:spacing w:after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23C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                                                 </w:t>
      </w:r>
    </w:p>
    <w:p w:rsidR="00CC53FD" w:rsidRDefault="00CC53FD" w:rsidP="00923CF0">
      <w:pPr>
        <w:shd w:val="clear" w:color="auto" w:fill="FFFFFF"/>
        <w:tabs>
          <w:tab w:val="left" w:pos="0"/>
        </w:tabs>
        <w:spacing w:after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C53FD" w:rsidRDefault="00CC53FD" w:rsidP="00CB60A4">
      <w:pPr>
        <w:shd w:val="clear" w:color="auto" w:fill="FFFFFF"/>
        <w:tabs>
          <w:tab w:val="left" w:pos="0"/>
        </w:tabs>
        <w:spacing w:after="0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 w:rsidRPr="00923C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Выполнила: воспитатель высшей квалификационной категории </w:t>
      </w:r>
    </w:p>
    <w:p w:rsidR="00CC53FD" w:rsidRPr="00923CF0" w:rsidRDefault="00CC53FD" w:rsidP="00CB60A4">
      <w:pPr>
        <w:shd w:val="clear" w:color="auto" w:fill="FFFFFF"/>
        <w:tabs>
          <w:tab w:val="left" w:pos="0"/>
        </w:tabs>
        <w:spacing w:after="0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923CF0">
        <w:rPr>
          <w:rFonts w:ascii="Times New Roman" w:hAnsi="Times New Roman"/>
          <w:b/>
          <w:bCs/>
          <w:sz w:val="28"/>
          <w:szCs w:val="28"/>
          <w:lang w:eastAsia="ru-RU"/>
        </w:rPr>
        <w:t>Ефимова Марина Александровна</w:t>
      </w:r>
    </w:p>
    <w:p w:rsidR="00CC53FD" w:rsidRPr="00923CF0" w:rsidRDefault="00CC53FD" w:rsidP="00923CF0">
      <w:pPr>
        <w:shd w:val="clear" w:color="auto" w:fill="FFFFFF"/>
        <w:tabs>
          <w:tab w:val="left" w:pos="0"/>
        </w:tabs>
        <w:spacing w:after="0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CC53FD" w:rsidRPr="00923CF0" w:rsidRDefault="00CC53FD" w:rsidP="00923CF0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23CF0">
        <w:rPr>
          <w:rFonts w:ascii="Times New Roman" w:hAnsi="Times New Roman"/>
          <w:b/>
          <w:bCs/>
          <w:sz w:val="28"/>
          <w:szCs w:val="28"/>
          <w:lang w:eastAsia="ru-RU"/>
        </w:rPr>
        <w:t>2022-2023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уч.</w:t>
      </w:r>
      <w:r w:rsidRPr="00923C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год</w:t>
      </w:r>
    </w:p>
    <w:p w:rsidR="00CC53FD" w:rsidRPr="00923CF0" w:rsidRDefault="00CC53FD" w:rsidP="008250F5">
      <w:pPr>
        <w:shd w:val="clear" w:color="auto" w:fill="FFFFFF"/>
        <w:tabs>
          <w:tab w:val="left" w:pos="0"/>
        </w:tabs>
        <w:spacing w:after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23C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                                          Пояснительная записка:</w:t>
      </w:r>
    </w:p>
    <w:p w:rsidR="00CC53FD" w:rsidRPr="00923CF0" w:rsidRDefault="00CC53FD" w:rsidP="00CB60A4">
      <w:pPr>
        <w:spacing w:before="120" w:after="0" w:line="240" w:lineRule="auto"/>
        <w:ind w:firstLine="53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923CF0">
        <w:rPr>
          <w:rFonts w:ascii="Times New Roman" w:hAnsi="Times New Roman"/>
          <w:sz w:val="28"/>
          <w:szCs w:val="28"/>
        </w:rPr>
        <w:t>Данное пособие предназначено для детей старшего дошкольного возраста и является развивающим средством обучения</w:t>
      </w:r>
      <w:r w:rsidRPr="00923CF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, также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его </w:t>
      </w:r>
      <w:r w:rsidRPr="00923CF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можно использовать для детей с ограниченными возможностями здоровья.</w:t>
      </w:r>
    </w:p>
    <w:p w:rsidR="00CC53FD" w:rsidRPr="00923CF0" w:rsidRDefault="00CC53FD" w:rsidP="00CB60A4">
      <w:pPr>
        <w:pStyle w:val="NormalWeb"/>
        <w:shd w:val="clear" w:color="auto" w:fill="FFFFFF"/>
        <w:tabs>
          <w:tab w:val="left" w:pos="0"/>
        </w:tabs>
        <w:spacing w:before="120" w:beforeAutospacing="0" w:after="0" w:afterAutospacing="0"/>
        <w:ind w:firstLine="539"/>
        <w:jc w:val="both"/>
        <w:rPr>
          <w:sz w:val="28"/>
          <w:szCs w:val="28"/>
        </w:rPr>
      </w:pPr>
      <w:r w:rsidRPr="00923CF0">
        <w:rPr>
          <w:sz w:val="28"/>
          <w:szCs w:val="28"/>
        </w:rPr>
        <w:t xml:space="preserve"> Пособие может быть использовано для организации совместной работы педагога и детей, а так же для самостоятельной, коллективной деятельности детей и самостоятельной индивидуальной деятельности ребёнка. Содержание пособия  можно пополнять и усложнять. В пособии представлена интересная и полезная информация о том, как наиболее интересно познакомить детей с профессией </w:t>
      </w:r>
      <w:r w:rsidRPr="00CB60A4">
        <w:rPr>
          <w:rStyle w:val="Strong"/>
          <w:b w:val="0"/>
          <w:sz w:val="28"/>
          <w:szCs w:val="28"/>
          <w:bdr w:val="none" w:sz="0" w:space="0" w:color="auto" w:frame="1"/>
        </w:rPr>
        <w:t>врача</w:t>
      </w:r>
      <w:r w:rsidRPr="00923CF0">
        <w:rPr>
          <w:sz w:val="28"/>
          <w:szCs w:val="28"/>
        </w:rPr>
        <w:t>.</w:t>
      </w:r>
    </w:p>
    <w:p w:rsidR="00CC53FD" w:rsidRPr="00923CF0" w:rsidRDefault="00CC53FD" w:rsidP="00CB60A4">
      <w:pPr>
        <w:pStyle w:val="NormalWeb"/>
        <w:shd w:val="clear" w:color="auto" w:fill="FFFFFF"/>
        <w:tabs>
          <w:tab w:val="left" w:pos="0"/>
        </w:tabs>
        <w:spacing w:before="120" w:beforeAutospacing="0" w:after="0" w:afterAutospacing="0"/>
        <w:ind w:firstLine="539"/>
        <w:jc w:val="both"/>
        <w:rPr>
          <w:color w:val="000000"/>
          <w:sz w:val="28"/>
          <w:szCs w:val="28"/>
          <w:shd w:val="clear" w:color="auto" w:fill="FFFFFF"/>
        </w:rPr>
      </w:pPr>
      <w:r w:rsidRPr="00923CF0">
        <w:rPr>
          <w:color w:val="000000"/>
          <w:sz w:val="28"/>
          <w:szCs w:val="28"/>
          <w:shd w:val="clear" w:color="auto" w:fill="FFFFFF"/>
        </w:rPr>
        <w:t xml:space="preserve">Все составляющие элементы папки между собой объединены общей темой. </w:t>
      </w:r>
    </w:p>
    <w:p w:rsidR="00CC53FD" w:rsidRPr="00923CF0" w:rsidRDefault="00CC53FD" w:rsidP="00CB60A4">
      <w:pPr>
        <w:pStyle w:val="NormalWeb"/>
        <w:shd w:val="clear" w:color="auto" w:fill="FFFFFF"/>
        <w:tabs>
          <w:tab w:val="left" w:pos="0"/>
        </w:tabs>
        <w:spacing w:before="120" w:beforeAutospacing="0" w:after="0" w:afterAutospacing="0"/>
        <w:ind w:firstLine="539"/>
        <w:jc w:val="both"/>
        <w:rPr>
          <w:color w:val="000000"/>
          <w:sz w:val="28"/>
          <w:szCs w:val="28"/>
          <w:shd w:val="clear" w:color="auto" w:fill="FFFFFF"/>
        </w:rPr>
      </w:pPr>
      <w:r w:rsidRPr="00923CF0">
        <w:rPr>
          <w:color w:val="000000"/>
          <w:sz w:val="28"/>
          <w:szCs w:val="28"/>
          <w:shd w:val="clear" w:color="auto" w:fill="FFFFFF"/>
        </w:rPr>
        <w:t>Познавательный чемоданчик включает в себя задания на познавательное, речевое развитие, художественно-эстетическое  и восприятие окружающего мира. Помогает систематизировать имеющиеся знания о профессии врача.</w:t>
      </w:r>
    </w:p>
    <w:p w:rsidR="00CC53FD" w:rsidRPr="00923CF0" w:rsidRDefault="00CC53FD" w:rsidP="00CB60A4">
      <w:pPr>
        <w:pStyle w:val="NormalWeb"/>
        <w:shd w:val="clear" w:color="auto" w:fill="FFFFFF"/>
        <w:tabs>
          <w:tab w:val="left" w:pos="0"/>
        </w:tabs>
        <w:spacing w:before="120" w:beforeAutospacing="0" w:after="0" w:afterAutospacing="0"/>
        <w:ind w:firstLine="539"/>
        <w:jc w:val="both"/>
        <w:rPr>
          <w:sz w:val="28"/>
          <w:szCs w:val="28"/>
          <w:shd w:val="clear" w:color="auto" w:fill="FFFFFF"/>
        </w:rPr>
      </w:pPr>
      <w:r w:rsidRPr="00923CF0">
        <w:rPr>
          <w:sz w:val="28"/>
          <w:szCs w:val="28"/>
          <w:shd w:val="clear" w:color="auto" w:fill="FFFFFF"/>
        </w:rPr>
        <w:t>Создание чемоданчика с красочными конвертами создаст атмосферу сюрприза и позволит в непринужденной обстановке расширить и закрепить знания о профессии врача, даст положительную динамику в усвоении данного материала.</w:t>
      </w:r>
    </w:p>
    <w:p w:rsidR="00CC53FD" w:rsidRDefault="00CC53FD" w:rsidP="00CB60A4">
      <w:pPr>
        <w:shd w:val="clear" w:color="auto" w:fill="FFFFFF"/>
        <w:tabs>
          <w:tab w:val="left" w:pos="0"/>
        </w:tabs>
        <w:spacing w:before="120" w:after="0" w:line="240" w:lineRule="auto"/>
        <w:ind w:firstLine="539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923CF0">
        <w:rPr>
          <w:rFonts w:ascii="Times New Roman" w:hAnsi="Times New Roman"/>
          <w:b/>
          <w:bCs/>
          <w:sz w:val="28"/>
          <w:szCs w:val="28"/>
          <w:lang w:eastAsia="ru-RU"/>
        </w:rPr>
        <w:t>Цель:</w:t>
      </w:r>
      <w:r w:rsidRPr="00923CF0">
        <w:rPr>
          <w:rFonts w:ascii="Times New Roman" w:hAnsi="Times New Roman"/>
          <w:sz w:val="28"/>
          <w:szCs w:val="28"/>
          <w:lang w:eastAsia="ru-RU"/>
        </w:rPr>
        <w:t> </w:t>
      </w:r>
      <w:r w:rsidRPr="00923CF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 способс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твование</w:t>
      </w:r>
      <w:r w:rsidRPr="00923CF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интеллектуальному обогащению знаний, расширению и обобщению представления детей о труде </w:t>
      </w:r>
      <w:r w:rsidRPr="00CB60A4">
        <w:rPr>
          <w:rStyle w:val="Strong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врачей</w:t>
      </w:r>
      <w:r w:rsidRPr="00923CF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, орудиях их труда, трудовых действиях в игровой форме с последующим запоминанием полученной информации.</w:t>
      </w:r>
    </w:p>
    <w:p w:rsidR="00CC53FD" w:rsidRDefault="00CC53FD" w:rsidP="00CB60A4">
      <w:pPr>
        <w:shd w:val="clear" w:color="auto" w:fill="FFFFFF"/>
        <w:tabs>
          <w:tab w:val="left" w:pos="0"/>
        </w:tabs>
        <w:spacing w:before="120" w:after="0" w:line="240" w:lineRule="auto"/>
        <w:ind w:firstLine="53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23CF0">
        <w:rPr>
          <w:rFonts w:ascii="Times New Roman" w:hAnsi="Times New Roman"/>
          <w:b/>
          <w:bCs/>
          <w:sz w:val="28"/>
          <w:szCs w:val="28"/>
          <w:lang w:eastAsia="ru-RU"/>
        </w:rPr>
        <w:t>Задачи:</w:t>
      </w:r>
    </w:p>
    <w:p w:rsidR="00CC53FD" w:rsidRPr="00CB60A4" w:rsidRDefault="00CC53FD" w:rsidP="00CB60A4">
      <w:pPr>
        <w:shd w:val="clear" w:color="auto" w:fill="FFFFFF"/>
        <w:tabs>
          <w:tab w:val="left" w:pos="0"/>
        </w:tabs>
        <w:spacing w:before="120" w:after="0" w:line="240" w:lineRule="auto"/>
        <w:ind w:firstLine="539"/>
        <w:jc w:val="both"/>
        <w:rPr>
          <w:rFonts w:ascii="Times New Roman" w:hAnsi="Times New Roman"/>
          <w:i/>
          <w:sz w:val="28"/>
          <w:szCs w:val="28"/>
          <w:u w:val="single"/>
          <w:lang w:eastAsia="ru-RU"/>
        </w:rPr>
      </w:pPr>
      <w:r w:rsidRPr="00CB60A4">
        <w:rPr>
          <w:rFonts w:ascii="Times New Roman" w:hAnsi="Times New Roman"/>
          <w:i/>
          <w:sz w:val="28"/>
          <w:szCs w:val="28"/>
          <w:u w:val="single"/>
          <w:lang w:eastAsia="ru-RU"/>
        </w:rPr>
        <w:t>Образовательные:</w:t>
      </w:r>
    </w:p>
    <w:p w:rsidR="00CC53FD" w:rsidRPr="00923CF0" w:rsidRDefault="00CC53FD" w:rsidP="00CB60A4">
      <w:pPr>
        <w:shd w:val="clear" w:color="auto" w:fill="FFFFFF"/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923CF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 расширять знания и представления о профессии врача, познакомить с необходимыми инструментами для работы;</w:t>
      </w:r>
    </w:p>
    <w:p w:rsidR="00CC53FD" w:rsidRPr="00923CF0" w:rsidRDefault="00CC53FD" w:rsidP="00CB60A4">
      <w:pPr>
        <w:shd w:val="clear" w:color="auto" w:fill="FFFFFF"/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3CF0">
        <w:rPr>
          <w:rFonts w:ascii="Times New Roman" w:hAnsi="Times New Roman"/>
          <w:sz w:val="28"/>
          <w:szCs w:val="28"/>
          <w:lang w:eastAsia="ru-RU"/>
        </w:rPr>
        <w:t>-помочь понять детям важность и необходимость профессии;</w:t>
      </w:r>
    </w:p>
    <w:p w:rsidR="00CC53FD" w:rsidRPr="00923CF0" w:rsidRDefault="00CC53FD" w:rsidP="00CB60A4">
      <w:pPr>
        <w:shd w:val="clear" w:color="auto" w:fill="FFFFFF"/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3CF0">
        <w:rPr>
          <w:rFonts w:ascii="Times New Roman" w:hAnsi="Times New Roman"/>
          <w:sz w:val="28"/>
          <w:szCs w:val="28"/>
          <w:lang w:eastAsia="ru-RU"/>
        </w:rPr>
        <w:t>- формировать осознанно-правильное отношение к труду.</w:t>
      </w:r>
    </w:p>
    <w:p w:rsidR="00CC53FD" w:rsidRPr="00CB60A4" w:rsidRDefault="00CC53FD" w:rsidP="00CB60A4">
      <w:pPr>
        <w:shd w:val="clear" w:color="auto" w:fill="FFFFFF"/>
        <w:tabs>
          <w:tab w:val="left" w:pos="0"/>
        </w:tabs>
        <w:spacing w:before="120" w:after="0" w:line="240" w:lineRule="auto"/>
        <w:ind w:firstLine="539"/>
        <w:jc w:val="both"/>
        <w:rPr>
          <w:rFonts w:ascii="Times New Roman" w:hAnsi="Times New Roman"/>
          <w:i/>
          <w:sz w:val="28"/>
          <w:szCs w:val="28"/>
          <w:u w:val="single"/>
          <w:lang w:eastAsia="ru-RU"/>
        </w:rPr>
      </w:pPr>
      <w:r w:rsidRPr="00CB60A4">
        <w:rPr>
          <w:rFonts w:ascii="Times New Roman" w:hAnsi="Times New Roman"/>
          <w:i/>
          <w:sz w:val="28"/>
          <w:szCs w:val="28"/>
          <w:u w:val="single"/>
          <w:lang w:eastAsia="ru-RU"/>
        </w:rPr>
        <w:t>Развивающие:</w:t>
      </w:r>
    </w:p>
    <w:p w:rsidR="00CC53FD" w:rsidRDefault="00CC53FD" w:rsidP="00CB60A4">
      <w:pPr>
        <w:shd w:val="clear" w:color="auto" w:fill="FFFFFF"/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923CF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-развивать связную речь, учить отвечать на вопросы полными предложениями;</w:t>
      </w:r>
    </w:p>
    <w:p w:rsidR="00CC53FD" w:rsidRDefault="00CC53FD" w:rsidP="00CB60A4">
      <w:pPr>
        <w:shd w:val="clear" w:color="auto" w:fill="FFFFFF"/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923CF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-Развивать логическое мышление и внимание в процессе дидактических упражнений;</w:t>
      </w:r>
    </w:p>
    <w:p w:rsidR="00CC53FD" w:rsidRDefault="00CC53FD" w:rsidP="00CB60A4">
      <w:pPr>
        <w:shd w:val="clear" w:color="auto" w:fill="FFFFFF"/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923CF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-учить внимательно слушать произведения художественной литературы- стихи, загадки;</w:t>
      </w:r>
    </w:p>
    <w:p w:rsidR="00CC53FD" w:rsidRDefault="00CC53FD" w:rsidP="00CB60A4">
      <w:pPr>
        <w:shd w:val="clear" w:color="auto" w:fill="FFFFFF"/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3CF0">
        <w:rPr>
          <w:rFonts w:ascii="Times New Roman" w:hAnsi="Times New Roman"/>
          <w:sz w:val="28"/>
          <w:szCs w:val="28"/>
          <w:lang w:eastAsia="ru-RU"/>
        </w:rPr>
        <w:t>-развивать коммуникативные навыки;</w:t>
      </w:r>
    </w:p>
    <w:p w:rsidR="00CC53FD" w:rsidRPr="00CB60A4" w:rsidRDefault="00CC53FD" w:rsidP="00CB60A4">
      <w:pPr>
        <w:shd w:val="clear" w:color="auto" w:fill="FFFFFF"/>
        <w:tabs>
          <w:tab w:val="left" w:pos="0"/>
        </w:tabs>
        <w:spacing w:before="120" w:after="0" w:line="240" w:lineRule="auto"/>
        <w:ind w:firstLine="539"/>
        <w:jc w:val="both"/>
        <w:rPr>
          <w:rFonts w:ascii="Times New Roman" w:hAnsi="Times New Roman"/>
          <w:i/>
          <w:sz w:val="28"/>
          <w:szCs w:val="28"/>
          <w:u w:val="single"/>
          <w:lang w:eastAsia="ru-RU"/>
        </w:rPr>
      </w:pPr>
      <w:r w:rsidRPr="00CB60A4">
        <w:rPr>
          <w:rFonts w:ascii="Times New Roman" w:hAnsi="Times New Roman"/>
          <w:i/>
          <w:sz w:val="28"/>
          <w:szCs w:val="28"/>
          <w:u w:val="single"/>
          <w:lang w:eastAsia="ru-RU"/>
        </w:rPr>
        <w:t>Воспитательные:</w:t>
      </w:r>
    </w:p>
    <w:p w:rsidR="00CC53FD" w:rsidRDefault="00CC53FD" w:rsidP="00CB60A4">
      <w:pPr>
        <w:shd w:val="clear" w:color="auto" w:fill="FFFFFF"/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923CF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-воспитывать у детей интерес и уважение к людям, работающим в детском саду, уважение к труду взрослых;</w:t>
      </w:r>
    </w:p>
    <w:p w:rsidR="00CC53FD" w:rsidRPr="00923CF0" w:rsidRDefault="00CC53FD" w:rsidP="00CB60A4">
      <w:pPr>
        <w:shd w:val="clear" w:color="auto" w:fill="FFFFFF"/>
        <w:tabs>
          <w:tab w:val="left" w:pos="0"/>
        </w:tabs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3CF0">
        <w:rPr>
          <w:rFonts w:ascii="Times New Roman" w:hAnsi="Times New Roman"/>
          <w:sz w:val="28"/>
          <w:szCs w:val="28"/>
          <w:lang w:eastAsia="ru-RU"/>
        </w:rPr>
        <w:t>- воспитывать навыки сотрудничества, самостоятельность.</w:t>
      </w:r>
    </w:p>
    <w:p w:rsidR="00CC53FD" w:rsidRPr="00923CF0" w:rsidRDefault="00CC53FD" w:rsidP="008250F5">
      <w:pPr>
        <w:shd w:val="clear" w:color="auto" w:fill="FFFFFF"/>
        <w:tabs>
          <w:tab w:val="left" w:pos="0"/>
        </w:tabs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CC53FD" w:rsidRPr="00923CF0" w:rsidRDefault="00CC53FD" w:rsidP="008250F5">
      <w:pPr>
        <w:shd w:val="clear" w:color="auto" w:fill="FFFFFF"/>
        <w:tabs>
          <w:tab w:val="left" w:pos="0"/>
        </w:tabs>
        <w:spacing w:after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23C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                    </w:t>
      </w:r>
      <w:r w:rsidRPr="00923CF0">
        <w:rPr>
          <w:rFonts w:ascii="Times New Roman" w:hAnsi="Times New Roman"/>
          <w:b/>
          <w:bCs/>
          <w:sz w:val="28"/>
          <w:szCs w:val="28"/>
          <w:lang w:eastAsia="ru-RU"/>
        </w:rPr>
        <w:t>Содержание медицинского чемоданчика:</w:t>
      </w:r>
    </w:p>
    <w:p w:rsidR="00CC53FD" w:rsidRPr="00923CF0" w:rsidRDefault="00CC53FD" w:rsidP="00CB60A4">
      <w:pPr>
        <w:pStyle w:val="NormalWeb"/>
        <w:shd w:val="clear" w:color="auto" w:fill="FFFFFF"/>
        <w:spacing w:before="120" w:beforeAutospacing="0" w:after="0" w:afterAutospacing="0"/>
        <w:ind w:firstLine="539"/>
        <w:jc w:val="both"/>
        <w:rPr>
          <w:sz w:val="28"/>
          <w:szCs w:val="28"/>
        </w:rPr>
      </w:pPr>
      <w:r w:rsidRPr="00923CF0">
        <w:rPr>
          <w:sz w:val="28"/>
          <w:szCs w:val="28"/>
          <w:shd w:val="clear" w:color="auto" w:fill="FFFFFF"/>
        </w:rPr>
        <w:t>Я  сделала увлекательную игру, создав её в виде чемоданчика, изготовленного из картона и ламинированных картинок.</w:t>
      </w:r>
    </w:p>
    <w:p w:rsidR="00CC53FD" w:rsidRPr="00923CF0" w:rsidRDefault="00CC53FD" w:rsidP="00CB60A4">
      <w:pPr>
        <w:pStyle w:val="NormalWeb"/>
        <w:shd w:val="clear" w:color="auto" w:fill="FFFFFF"/>
        <w:spacing w:before="120" w:beforeAutospacing="0" w:after="0" w:afterAutospacing="0"/>
        <w:ind w:firstLine="539"/>
        <w:jc w:val="both"/>
        <w:rPr>
          <w:sz w:val="28"/>
          <w:szCs w:val="28"/>
          <w:shd w:val="clear" w:color="auto" w:fill="FFFFFF"/>
        </w:rPr>
      </w:pPr>
      <w:r w:rsidRPr="00923CF0">
        <w:rPr>
          <w:sz w:val="28"/>
          <w:szCs w:val="28"/>
        </w:rPr>
        <w:t>«Медицинский чемоданчик» отвечает эстетическим требованиям. Он красочен, мобилен, разнообразен по содержанию. Все детали аккуратно изготовлены, закреплены. </w:t>
      </w:r>
      <w:r w:rsidRPr="00923CF0">
        <w:rPr>
          <w:sz w:val="28"/>
          <w:szCs w:val="28"/>
          <w:shd w:val="clear" w:color="auto" w:fill="FFFFFF"/>
        </w:rPr>
        <w:t xml:space="preserve"> Весь иллюстративный материал хранится в доступном для детей месте, в специальных конвертах.</w:t>
      </w:r>
    </w:p>
    <w:p w:rsidR="00CC53FD" w:rsidRPr="00923CF0" w:rsidRDefault="00CC53FD" w:rsidP="00CB60A4">
      <w:pPr>
        <w:pStyle w:val="NormalWeb"/>
        <w:shd w:val="clear" w:color="auto" w:fill="FFFFFF"/>
        <w:spacing w:before="120" w:beforeAutospacing="0" w:after="0" w:afterAutospacing="0"/>
        <w:ind w:firstLine="539"/>
        <w:jc w:val="both"/>
        <w:rPr>
          <w:sz w:val="28"/>
          <w:szCs w:val="28"/>
        </w:rPr>
      </w:pPr>
      <w:r w:rsidRPr="00923CF0">
        <w:rPr>
          <w:sz w:val="28"/>
          <w:szCs w:val="28"/>
          <w:shd w:val="clear" w:color="auto" w:fill="FFFFFF"/>
        </w:rPr>
        <w:t>Познавательный  чемоданчик позволяет расширить знания детей о профессии врача, её особенностях.</w:t>
      </w:r>
    </w:p>
    <w:p w:rsidR="00CC53FD" w:rsidRPr="00923CF0" w:rsidRDefault="00CC53FD" w:rsidP="00CB60A4">
      <w:pPr>
        <w:pStyle w:val="NormalWeb"/>
        <w:shd w:val="clear" w:color="auto" w:fill="FFFFFF"/>
        <w:spacing w:before="120" w:beforeAutospacing="0" w:after="0" w:afterAutospacing="0"/>
        <w:ind w:firstLine="539"/>
        <w:jc w:val="both"/>
        <w:rPr>
          <w:sz w:val="28"/>
          <w:szCs w:val="28"/>
        </w:rPr>
      </w:pPr>
      <w:r w:rsidRPr="00923CF0">
        <w:rPr>
          <w:sz w:val="28"/>
          <w:szCs w:val="28"/>
        </w:rPr>
        <w:t xml:space="preserve">Это отличный способ для повторения пройденного. В любое удобное время ребенок просто открывает пособие и с радостью повторяет пройденное. Дети учатся самостоятельно собирать и организовывать информацию. </w:t>
      </w:r>
    </w:p>
    <w:p w:rsidR="00CC53FD" w:rsidRDefault="00CC53FD" w:rsidP="003862DF">
      <w:pPr>
        <w:shd w:val="clear" w:color="auto" w:fill="FFFFFF"/>
        <w:spacing w:before="204" w:after="204" w:line="240" w:lineRule="auto"/>
        <w:jc w:val="center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923CF0">
        <w:rPr>
          <w:rFonts w:ascii="Times New Roman" w:hAnsi="Times New Roman"/>
          <w:b/>
          <w:color w:val="111111"/>
          <w:sz w:val="28"/>
          <w:szCs w:val="28"/>
          <w:lang w:eastAsia="ru-RU"/>
        </w:rPr>
        <w:t>Общий вид того что внутри:</w:t>
      </w:r>
    </w:p>
    <w:p w:rsidR="00CC53FD" w:rsidRPr="00923CF0" w:rsidRDefault="00CC53FD" w:rsidP="00CB5F60">
      <w:pPr>
        <w:shd w:val="clear" w:color="auto" w:fill="FFFFFF"/>
        <w:spacing w:before="204" w:after="204" w:line="240" w:lineRule="auto"/>
        <w:jc w:val="center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C14C98">
        <w:rPr>
          <w:rFonts w:ascii="Times New Roman" w:hAnsi="Times New Roman"/>
          <w:b/>
          <w:noProof/>
          <w:color w:val="111111"/>
          <w:sz w:val="28"/>
          <w:szCs w:val="28"/>
          <w:lang w:eastAsia="ru-RU"/>
        </w:rPr>
        <w:pict>
          <v:shape id="Рисунок 28" o:spid="_x0000_i1027" type="#_x0000_t75" alt="IMG_20230209_170535.jpg" style="width:457.5pt;height:346.5pt;visibility:visible">
            <v:imagedata r:id="rId8" o:title=""/>
          </v:shape>
        </w:pict>
      </w:r>
    </w:p>
    <w:p w:rsidR="00CC53FD" w:rsidRPr="00923CF0" w:rsidRDefault="00CC53FD" w:rsidP="00923CF0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CC53FD" w:rsidRPr="00923CF0" w:rsidRDefault="00CC53FD" w:rsidP="00CB60A4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923CF0">
        <w:rPr>
          <w:rFonts w:ascii="Times New Roman" w:hAnsi="Times New Roman"/>
          <w:color w:val="111111"/>
          <w:sz w:val="28"/>
          <w:szCs w:val="28"/>
          <w:lang w:eastAsia="ru-RU"/>
        </w:rPr>
        <w:t>Я  надеюсь, что с помощью данного пособия, у детей систематизируются знания о </w:t>
      </w:r>
      <w:r w:rsidRPr="008E277E">
        <w:rPr>
          <w:rFonts w:ascii="Times New Roman" w:hAnsi="Times New Roman"/>
          <w:bCs/>
          <w:color w:val="111111"/>
          <w:sz w:val="28"/>
          <w:szCs w:val="28"/>
          <w:lang w:eastAsia="ru-RU"/>
        </w:rPr>
        <w:t>профессии врача</w:t>
      </w:r>
      <w:r w:rsidRPr="00923CF0">
        <w:rPr>
          <w:rFonts w:ascii="Times New Roman" w:hAnsi="Times New Roman"/>
          <w:color w:val="111111"/>
          <w:sz w:val="28"/>
          <w:szCs w:val="28"/>
          <w:lang w:eastAsia="ru-RU"/>
        </w:rPr>
        <w:t xml:space="preserve">, по темам </w:t>
      </w:r>
      <w:r w:rsidRPr="003862DF">
        <w:rPr>
          <w:rFonts w:ascii="Times New Roman" w:hAnsi="Times New Roman"/>
          <w:b/>
          <w:color w:val="111111"/>
          <w:sz w:val="28"/>
          <w:szCs w:val="28"/>
          <w:lang w:eastAsia="ru-RU"/>
        </w:rPr>
        <w:t>"Первая помощь", "Кто что лечит", "Персонал больницы", «Что должно быть в аптечке», «Каким должен быть врач»</w:t>
      </w:r>
      <w:r w:rsidRPr="00923CF0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и совершенствуется грамматический строй речи.</w:t>
      </w:r>
    </w:p>
    <w:p w:rsidR="00CC53FD" w:rsidRDefault="00CC53FD" w:rsidP="008250F5">
      <w:pPr>
        <w:pStyle w:val="NormalWeb"/>
        <w:shd w:val="clear" w:color="auto" w:fill="FFFFFF"/>
        <w:tabs>
          <w:tab w:val="left" w:pos="0"/>
        </w:tabs>
        <w:spacing w:before="0" w:beforeAutospacing="0" w:after="0" w:afterAutospacing="0" w:line="276" w:lineRule="auto"/>
        <w:rPr>
          <w:sz w:val="28"/>
          <w:szCs w:val="28"/>
        </w:rPr>
      </w:pPr>
    </w:p>
    <w:p w:rsidR="00CC53FD" w:rsidRPr="00923CF0" w:rsidRDefault="00CC53FD" w:rsidP="008250F5">
      <w:pPr>
        <w:pStyle w:val="NormalWeb"/>
        <w:shd w:val="clear" w:color="auto" w:fill="FFFFFF"/>
        <w:tabs>
          <w:tab w:val="left" w:pos="0"/>
        </w:tabs>
        <w:spacing w:before="0" w:beforeAutospacing="0" w:after="0" w:afterAutospacing="0" w:line="276" w:lineRule="auto"/>
        <w:rPr>
          <w:sz w:val="28"/>
          <w:szCs w:val="28"/>
        </w:rPr>
      </w:pPr>
    </w:p>
    <w:p w:rsidR="00CC53FD" w:rsidRPr="008E277E" w:rsidRDefault="00CC53FD" w:rsidP="00361EF1">
      <w:pPr>
        <w:pStyle w:val="ListParagraph"/>
        <w:numPr>
          <w:ilvl w:val="0"/>
          <w:numId w:val="1"/>
        </w:numPr>
        <w:tabs>
          <w:tab w:val="left" w:pos="0"/>
        </w:tabs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23CF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Мини - книжка</w:t>
      </w:r>
      <w:r w:rsidRPr="00923CF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8E277E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«Загадки «Собери аптечку».</w:t>
      </w:r>
    </w:p>
    <w:p w:rsidR="00CC53FD" w:rsidRPr="00361EF1" w:rsidRDefault="00CC53FD" w:rsidP="008E277E">
      <w:pPr>
        <w:tabs>
          <w:tab w:val="left" w:pos="0"/>
        </w:tabs>
        <w:spacing w:before="120" w:after="0" w:line="240" w:lineRule="auto"/>
        <w:ind w:firstLine="53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361EF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Здесь собраны интересные загадки о предметах первой помощи с иллюстрациями- отгадками.</w:t>
      </w:r>
    </w:p>
    <w:p w:rsidR="00CC53FD" w:rsidRPr="00361EF1" w:rsidRDefault="00CC53FD" w:rsidP="008E277E">
      <w:pPr>
        <w:shd w:val="clear" w:color="auto" w:fill="FFFFFF"/>
        <w:tabs>
          <w:tab w:val="left" w:pos="0"/>
        </w:tabs>
        <w:spacing w:before="120"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61EF1">
        <w:rPr>
          <w:rFonts w:ascii="Times New Roman" w:hAnsi="Times New Roman"/>
          <w:bCs/>
          <w:iCs/>
          <w:sz w:val="28"/>
          <w:szCs w:val="28"/>
          <w:u w:val="single"/>
          <w:lang w:eastAsia="ru-RU"/>
        </w:rPr>
        <w:t>Цель:</w:t>
      </w:r>
      <w:r w:rsidRPr="00361EF1">
        <w:rPr>
          <w:rFonts w:ascii="Times New Roman" w:hAnsi="Times New Roman"/>
          <w:bCs/>
          <w:sz w:val="28"/>
          <w:szCs w:val="28"/>
          <w:u w:val="single"/>
          <w:lang w:eastAsia="ru-RU"/>
        </w:rPr>
        <w:t> </w:t>
      </w:r>
      <w:r w:rsidRPr="00361EF1">
        <w:rPr>
          <w:rFonts w:ascii="Times New Roman" w:hAnsi="Times New Roman"/>
          <w:sz w:val="28"/>
          <w:szCs w:val="28"/>
          <w:lang w:eastAsia="ru-RU"/>
        </w:rPr>
        <w:t>развитие</w:t>
      </w:r>
      <w:r w:rsidRPr="00361EF1">
        <w:rPr>
          <w:rFonts w:ascii="Times New Roman" w:hAnsi="Times New Roman"/>
          <w:bCs/>
          <w:sz w:val="28"/>
          <w:szCs w:val="28"/>
          <w:lang w:eastAsia="ru-RU"/>
        </w:rPr>
        <w:t> </w:t>
      </w:r>
      <w:r w:rsidRPr="00361EF1">
        <w:rPr>
          <w:rFonts w:ascii="Times New Roman" w:hAnsi="Times New Roman"/>
          <w:sz w:val="28"/>
          <w:szCs w:val="28"/>
          <w:lang w:eastAsia="ru-RU"/>
        </w:rPr>
        <w:t>представлений о деятельности, предметах</w:t>
      </w:r>
      <w:r w:rsidRPr="00361EF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для работы врача</w:t>
      </w:r>
      <w:r w:rsidRPr="00361EF1">
        <w:rPr>
          <w:rFonts w:ascii="Times New Roman" w:hAnsi="Times New Roman"/>
          <w:sz w:val="28"/>
          <w:szCs w:val="28"/>
          <w:lang w:eastAsia="ru-RU"/>
        </w:rPr>
        <w:t xml:space="preserve">  , которые требуются для исполнения обязанностей.</w:t>
      </w:r>
    </w:p>
    <w:p w:rsidR="00CC53FD" w:rsidRDefault="00CC53FD" w:rsidP="008E277E">
      <w:pPr>
        <w:shd w:val="clear" w:color="auto" w:fill="FFFFFF"/>
        <w:tabs>
          <w:tab w:val="left" w:pos="0"/>
        </w:tabs>
        <w:spacing w:before="120"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61EF1">
        <w:rPr>
          <w:rFonts w:ascii="Times New Roman" w:hAnsi="Times New Roman"/>
          <w:sz w:val="28"/>
          <w:szCs w:val="28"/>
          <w:u w:val="single"/>
          <w:bdr w:val="none" w:sz="0" w:space="0" w:color="auto" w:frame="1"/>
        </w:rPr>
        <w:t>Ход игры</w:t>
      </w:r>
      <w:r w:rsidRPr="00361EF1">
        <w:rPr>
          <w:rFonts w:ascii="Times New Roman" w:hAnsi="Times New Roman"/>
          <w:bCs/>
          <w:iCs/>
          <w:sz w:val="28"/>
          <w:szCs w:val="28"/>
          <w:u w:val="single"/>
          <w:lang w:eastAsia="ru-RU"/>
        </w:rPr>
        <w:t>:</w:t>
      </w:r>
      <w:r w:rsidRPr="00361EF1">
        <w:rPr>
          <w:rFonts w:ascii="Times New Roman" w:hAnsi="Times New Roman"/>
          <w:sz w:val="28"/>
          <w:szCs w:val="28"/>
          <w:lang w:eastAsia="ru-RU"/>
        </w:rPr>
        <w:t> На столе перед детьми карточки с картинками (дидактический материал). Воспитатель читает загадки, написанные на карточках. Дети рассматривают картинки и находят соответствующую. Ребёнок заявляет об этом и объясняет, почему он так считает.</w:t>
      </w:r>
    </w:p>
    <w:p w:rsidR="00CC53FD" w:rsidRPr="00361EF1" w:rsidRDefault="00CC53FD" w:rsidP="008E277E">
      <w:pPr>
        <w:shd w:val="clear" w:color="auto" w:fill="FFFFFF"/>
        <w:tabs>
          <w:tab w:val="left" w:pos="0"/>
        </w:tabs>
        <w:spacing w:before="120"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C53FD" w:rsidRDefault="00CC53FD" w:rsidP="008E277E">
      <w:pPr>
        <w:tabs>
          <w:tab w:val="left" w:pos="0"/>
        </w:tabs>
        <w:ind w:left="360"/>
        <w:jc w:val="center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C14C98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pict>
          <v:shape id="Рисунок 4" o:spid="_x0000_i1028" type="#_x0000_t75" alt="IMG_20230208_124956.jpg" style="width:234.75pt;height:256.5pt;visibility:visible">
            <v:imagedata r:id="rId9" o:title=""/>
          </v:shape>
        </w:pict>
      </w:r>
    </w:p>
    <w:p w:rsidR="00CC53FD" w:rsidRPr="00923CF0" w:rsidRDefault="00CC53FD" w:rsidP="008E277E">
      <w:pPr>
        <w:tabs>
          <w:tab w:val="left" w:pos="0"/>
        </w:tabs>
        <w:ind w:left="36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14C98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pict>
          <v:shape id="Рисунок 5" o:spid="_x0000_i1029" type="#_x0000_t75" alt="IMG_20230208_125045.jpg" style="width:259.5pt;height:248.25pt;rotation:180;visibility:visible">
            <v:imagedata r:id="rId10" o:title=""/>
          </v:shape>
        </w:pict>
      </w:r>
    </w:p>
    <w:p w:rsidR="00CC53FD" w:rsidRPr="00923CF0" w:rsidRDefault="00CC53FD" w:rsidP="008E277E">
      <w:pPr>
        <w:pStyle w:val="NormalWeb"/>
        <w:shd w:val="clear" w:color="auto" w:fill="FFFFFF"/>
        <w:spacing w:before="120" w:beforeAutospacing="0" w:after="0" w:afterAutospacing="0"/>
        <w:ind w:firstLine="539"/>
        <w:jc w:val="center"/>
        <w:rPr>
          <w:color w:val="111111"/>
          <w:sz w:val="28"/>
          <w:szCs w:val="28"/>
        </w:rPr>
      </w:pPr>
      <w:r w:rsidRPr="00923CF0">
        <w:rPr>
          <w:rStyle w:val="Strong"/>
          <w:color w:val="111111"/>
          <w:sz w:val="28"/>
          <w:szCs w:val="28"/>
          <w:bdr w:val="none" w:sz="0" w:space="0" w:color="auto" w:frame="1"/>
        </w:rPr>
        <w:t>Дидактическая игра </w:t>
      </w:r>
      <w:r w:rsidRPr="00923CF0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>
        <w:rPr>
          <w:b/>
          <w:iCs/>
          <w:color w:val="111111"/>
          <w:sz w:val="28"/>
          <w:szCs w:val="28"/>
          <w:bdr w:val="none" w:sz="0" w:space="0" w:color="auto" w:frame="1"/>
        </w:rPr>
        <w:t xml:space="preserve">Чемодан врача.  </w:t>
      </w:r>
      <w:r w:rsidRPr="00923CF0">
        <w:rPr>
          <w:b/>
          <w:iCs/>
          <w:color w:val="111111"/>
          <w:sz w:val="28"/>
          <w:szCs w:val="28"/>
          <w:bdr w:val="none" w:sz="0" w:space="0" w:color="auto" w:frame="1"/>
        </w:rPr>
        <w:t>Назови предметы»</w:t>
      </w:r>
    </w:p>
    <w:p w:rsidR="00CC53FD" w:rsidRPr="00923CF0" w:rsidRDefault="00CC53FD" w:rsidP="008E277E">
      <w:pPr>
        <w:pStyle w:val="NormalWeb"/>
        <w:shd w:val="clear" w:color="auto" w:fill="FFFFFF"/>
        <w:spacing w:before="120" w:beforeAutospacing="0" w:after="0" w:afterAutospacing="0"/>
        <w:ind w:firstLine="539"/>
        <w:jc w:val="both"/>
        <w:rPr>
          <w:color w:val="111111"/>
          <w:sz w:val="28"/>
          <w:szCs w:val="28"/>
        </w:rPr>
      </w:pPr>
      <w:r w:rsidRPr="008E277E">
        <w:rPr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CB5F60">
        <w:rPr>
          <w:color w:val="111111"/>
          <w:sz w:val="28"/>
          <w:szCs w:val="28"/>
          <w:u w:val="single"/>
        </w:rPr>
        <w:t>:</w:t>
      </w:r>
      <w:r w:rsidRPr="00923CF0">
        <w:rPr>
          <w:color w:val="111111"/>
          <w:sz w:val="28"/>
          <w:szCs w:val="28"/>
        </w:rPr>
        <w:t xml:space="preserve"> закрепить знания о предметах, необходимых для работы врача. Ввести в активный словарь слова из медицинской терминологии.</w:t>
      </w:r>
    </w:p>
    <w:p w:rsidR="00CC53FD" w:rsidRPr="00923CF0" w:rsidRDefault="00CC53FD" w:rsidP="008E277E">
      <w:pPr>
        <w:pStyle w:val="NormalWeb"/>
        <w:shd w:val="clear" w:color="auto" w:fill="FFFFFF"/>
        <w:spacing w:before="120" w:beforeAutospacing="0" w:after="0" w:afterAutospacing="0"/>
        <w:ind w:firstLine="539"/>
        <w:jc w:val="both"/>
        <w:rPr>
          <w:color w:val="111111"/>
          <w:sz w:val="28"/>
          <w:szCs w:val="28"/>
        </w:rPr>
      </w:pPr>
      <w:r w:rsidRPr="00923CF0">
        <w:rPr>
          <w:color w:val="111111"/>
          <w:sz w:val="28"/>
          <w:szCs w:val="28"/>
        </w:rPr>
        <w:t>Ребята, посмотрите на эти предметы и скажите, как они называются. (Термометр, шприц, вата, бинт, фонендоскоп, таблетки, грелка, зеленка, пинцет, массажер).</w:t>
      </w:r>
    </w:p>
    <w:p w:rsidR="00CC53FD" w:rsidRPr="00923CF0" w:rsidRDefault="00CC53FD" w:rsidP="008E277E">
      <w:pPr>
        <w:pStyle w:val="NormalWeb"/>
        <w:shd w:val="clear" w:color="auto" w:fill="FFFFFF"/>
        <w:spacing w:before="120" w:beforeAutospacing="0" w:after="0" w:afterAutospacing="0"/>
        <w:ind w:firstLine="539"/>
        <w:jc w:val="both"/>
        <w:rPr>
          <w:color w:val="111111"/>
          <w:sz w:val="28"/>
          <w:szCs w:val="28"/>
        </w:rPr>
      </w:pPr>
      <w:r w:rsidRPr="00923CF0">
        <w:rPr>
          <w:color w:val="111111"/>
          <w:sz w:val="28"/>
          <w:szCs w:val="28"/>
        </w:rPr>
        <w:t>А знаете ли вы, человеку какой профессии необходимы эти предметы?</w:t>
      </w:r>
    </w:p>
    <w:p w:rsidR="00CC53FD" w:rsidRDefault="00CC53FD" w:rsidP="008E277E">
      <w:pPr>
        <w:pStyle w:val="NormalWeb"/>
        <w:shd w:val="clear" w:color="auto" w:fill="FFFFFF"/>
        <w:spacing w:before="120" w:beforeAutospacing="0" w:after="0" w:afterAutospacing="0"/>
        <w:ind w:firstLine="539"/>
        <w:jc w:val="both"/>
        <w:rPr>
          <w:color w:val="111111"/>
          <w:sz w:val="28"/>
          <w:szCs w:val="28"/>
        </w:rPr>
      </w:pPr>
      <w:r w:rsidRPr="00923CF0">
        <w:rPr>
          <w:color w:val="111111"/>
          <w:sz w:val="28"/>
          <w:szCs w:val="28"/>
        </w:rPr>
        <w:t>- Что делает врач? Лечит, следит за нашим здоровьем, делает прививки, массаж, взвешивает и т. д.)</w:t>
      </w:r>
    </w:p>
    <w:p w:rsidR="00CC53FD" w:rsidRPr="00923CF0" w:rsidRDefault="00CC53FD" w:rsidP="008E277E">
      <w:pPr>
        <w:pStyle w:val="NormalWeb"/>
        <w:shd w:val="clear" w:color="auto" w:fill="FFFFFF"/>
        <w:spacing w:before="120" w:beforeAutospacing="0" w:after="0" w:afterAutospacing="0"/>
        <w:ind w:firstLine="539"/>
        <w:jc w:val="both"/>
        <w:rPr>
          <w:color w:val="111111"/>
          <w:sz w:val="28"/>
          <w:szCs w:val="28"/>
        </w:rPr>
      </w:pPr>
    </w:p>
    <w:p w:rsidR="00CC53FD" w:rsidRPr="00923CF0" w:rsidRDefault="00CC53FD" w:rsidP="003862DF">
      <w:pPr>
        <w:pStyle w:val="NormalWeb"/>
        <w:shd w:val="clear" w:color="auto" w:fill="FFFFFF"/>
        <w:spacing w:before="120" w:beforeAutospacing="0" w:after="0" w:afterAutospacing="0"/>
        <w:jc w:val="center"/>
        <w:rPr>
          <w:b/>
          <w:color w:val="111111"/>
          <w:sz w:val="28"/>
          <w:szCs w:val="28"/>
        </w:rPr>
      </w:pPr>
      <w:r w:rsidRPr="00923CF0">
        <w:rPr>
          <w:b/>
          <w:iCs/>
          <w:color w:val="111111"/>
          <w:sz w:val="28"/>
          <w:szCs w:val="28"/>
          <w:bdr w:val="none" w:sz="0" w:space="0" w:color="auto" w:frame="1"/>
        </w:rPr>
        <w:t>«Скажи, что делают этими предметами»</w:t>
      </w:r>
    </w:p>
    <w:p w:rsidR="00CC53FD" w:rsidRPr="00923CF0" w:rsidRDefault="00CC53FD" w:rsidP="008E277E">
      <w:pPr>
        <w:pStyle w:val="NormalWeb"/>
        <w:shd w:val="clear" w:color="auto" w:fill="FFFFFF"/>
        <w:spacing w:before="120" w:beforeAutospacing="0" w:after="0" w:afterAutospacing="0"/>
        <w:ind w:firstLine="539"/>
        <w:jc w:val="both"/>
        <w:rPr>
          <w:color w:val="111111"/>
          <w:sz w:val="28"/>
          <w:szCs w:val="28"/>
        </w:rPr>
      </w:pPr>
      <w:r w:rsidRPr="008E277E">
        <w:rPr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923CF0">
        <w:rPr>
          <w:color w:val="111111"/>
          <w:sz w:val="28"/>
          <w:szCs w:val="28"/>
        </w:rPr>
        <w:t>: активизировать в речи детей глаголы и употребление с ними существительных.</w:t>
      </w:r>
    </w:p>
    <w:p w:rsidR="00CC53FD" w:rsidRPr="00CB5F60" w:rsidRDefault="00CC53FD" w:rsidP="008E277E">
      <w:pPr>
        <w:pStyle w:val="NoSpacing"/>
        <w:spacing w:before="120"/>
        <w:ind w:firstLine="539"/>
        <w:jc w:val="both"/>
        <w:rPr>
          <w:rFonts w:ascii="Times New Roman" w:hAnsi="Times New Roman"/>
          <w:sz w:val="28"/>
          <w:szCs w:val="28"/>
        </w:rPr>
      </w:pPr>
      <w:r w:rsidRPr="00CB5F60">
        <w:rPr>
          <w:rFonts w:ascii="Times New Roman" w:hAnsi="Times New Roman"/>
          <w:sz w:val="28"/>
          <w:szCs w:val="28"/>
        </w:rPr>
        <w:t>Скажите, как врач использует эти предметы?</w:t>
      </w:r>
    </w:p>
    <w:p w:rsidR="00CC53FD" w:rsidRPr="00CB5F60" w:rsidRDefault="00CC53FD" w:rsidP="008E277E">
      <w:pPr>
        <w:pStyle w:val="NoSpacing"/>
        <w:spacing w:before="120"/>
        <w:ind w:firstLine="539"/>
        <w:jc w:val="both"/>
        <w:rPr>
          <w:rFonts w:ascii="Times New Roman" w:hAnsi="Times New Roman"/>
          <w:sz w:val="28"/>
          <w:szCs w:val="28"/>
        </w:rPr>
      </w:pPr>
      <w:r w:rsidRPr="00CB5F60">
        <w:rPr>
          <w:rFonts w:ascii="Times New Roman" w:hAnsi="Times New Roman"/>
          <w:sz w:val="28"/>
          <w:szCs w:val="28"/>
        </w:rPr>
        <w:t>Что делает врач шприцем? Делает уколы.</w:t>
      </w:r>
    </w:p>
    <w:p w:rsidR="00CC53FD" w:rsidRPr="00CB5F60" w:rsidRDefault="00CC53FD" w:rsidP="008E277E">
      <w:pPr>
        <w:pStyle w:val="NoSpacing"/>
        <w:spacing w:before="120"/>
        <w:ind w:firstLine="539"/>
        <w:jc w:val="both"/>
        <w:rPr>
          <w:rFonts w:ascii="Times New Roman" w:hAnsi="Times New Roman"/>
          <w:sz w:val="28"/>
          <w:szCs w:val="28"/>
        </w:rPr>
      </w:pPr>
      <w:r w:rsidRPr="00CB5F60">
        <w:rPr>
          <w:rFonts w:ascii="Times New Roman" w:hAnsi="Times New Roman"/>
          <w:sz w:val="28"/>
          <w:szCs w:val="28"/>
        </w:rPr>
        <w:t>Что делает врач термометром? Измеряет температуру.</w:t>
      </w:r>
    </w:p>
    <w:p w:rsidR="00CC53FD" w:rsidRPr="00CB5F60" w:rsidRDefault="00CC53FD" w:rsidP="008E277E">
      <w:pPr>
        <w:pStyle w:val="NoSpacing"/>
        <w:spacing w:before="120"/>
        <w:ind w:firstLine="539"/>
        <w:jc w:val="both"/>
        <w:rPr>
          <w:rFonts w:ascii="Times New Roman" w:hAnsi="Times New Roman"/>
          <w:sz w:val="28"/>
          <w:szCs w:val="28"/>
        </w:rPr>
      </w:pPr>
      <w:r w:rsidRPr="00CB5F60">
        <w:rPr>
          <w:rFonts w:ascii="Times New Roman" w:hAnsi="Times New Roman"/>
          <w:sz w:val="28"/>
          <w:szCs w:val="28"/>
        </w:rPr>
        <w:t>Что делает врач ватой? Смазывает кожу перед уколом.</w:t>
      </w:r>
    </w:p>
    <w:p w:rsidR="00CC53FD" w:rsidRPr="00CB5F60" w:rsidRDefault="00CC53FD" w:rsidP="008E277E">
      <w:pPr>
        <w:pStyle w:val="NoSpacing"/>
        <w:spacing w:before="120"/>
        <w:ind w:firstLine="539"/>
        <w:jc w:val="both"/>
        <w:rPr>
          <w:rFonts w:ascii="Times New Roman" w:hAnsi="Times New Roman"/>
          <w:sz w:val="28"/>
          <w:szCs w:val="28"/>
        </w:rPr>
      </w:pPr>
      <w:r w:rsidRPr="00CB5F60">
        <w:rPr>
          <w:rFonts w:ascii="Times New Roman" w:hAnsi="Times New Roman"/>
          <w:sz w:val="28"/>
          <w:szCs w:val="28"/>
        </w:rPr>
        <w:t>Что делает врач зеленкой? Смазывает царапину.</w:t>
      </w:r>
    </w:p>
    <w:p w:rsidR="00CC53FD" w:rsidRPr="00CB5F60" w:rsidRDefault="00CC53FD" w:rsidP="008E277E">
      <w:pPr>
        <w:pStyle w:val="NoSpacing"/>
        <w:spacing w:before="120"/>
        <w:ind w:firstLine="539"/>
        <w:jc w:val="both"/>
        <w:rPr>
          <w:rFonts w:ascii="Times New Roman" w:hAnsi="Times New Roman"/>
          <w:sz w:val="28"/>
          <w:szCs w:val="28"/>
        </w:rPr>
      </w:pPr>
      <w:r w:rsidRPr="00CB5F60">
        <w:rPr>
          <w:rFonts w:ascii="Times New Roman" w:hAnsi="Times New Roman"/>
          <w:sz w:val="28"/>
          <w:szCs w:val="28"/>
        </w:rPr>
        <w:t>Что делает врач бинтом? Перевязывает рану.</w:t>
      </w:r>
    </w:p>
    <w:p w:rsidR="00CC53FD" w:rsidRPr="00CB5F60" w:rsidRDefault="00CC53FD" w:rsidP="008E277E">
      <w:pPr>
        <w:pStyle w:val="NoSpacing"/>
        <w:spacing w:before="120"/>
        <w:ind w:firstLine="539"/>
        <w:jc w:val="both"/>
        <w:rPr>
          <w:rFonts w:ascii="Times New Roman" w:hAnsi="Times New Roman"/>
          <w:sz w:val="28"/>
          <w:szCs w:val="28"/>
        </w:rPr>
      </w:pPr>
      <w:r w:rsidRPr="00CB5F60">
        <w:rPr>
          <w:rFonts w:ascii="Times New Roman" w:hAnsi="Times New Roman"/>
          <w:sz w:val="28"/>
          <w:szCs w:val="28"/>
        </w:rPr>
        <w:t>Что делает врач фонендоскопом? Слушает дыхание и биение сердца.</w:t>
      </w:r>
    </w:p>
    <w:p w:rsidR="00CC53FD" w:rsidRPr="00CB5F60" w:rsidRDefault="00CC53FD" w:rsidP="008E277E">
      <w:pPr>
        <w:pStyle w:val="NoSpacing"/>
        <w:spacing w:before="120"/>
        <w:ind w:firstLine="539"/>
        <w:jc w:val="both"/>
        <w:rPr>
          <w:rFonts w:ascii="Times New Roman" w:hAnsi="Times New Roman"/>
          <w:sz w:val="28"/>
          <w:szCs w:val="28"/>
        </w:rPr>
      </w:pPr>
      <w:r w:rsidRPr="00CB5F60">
        <w:rPr>
          <w:rFonts w:ascii="Times New Roman" w:hAnsi="Times New Roman"/>
          <w:sz w:val="28"/>
          <w:szCs w:val="28"/>
        </w:rPr>
        <w:t>Что делает врач грелкой? Прогревает </w:t>
      </w:r>
      <w:r w:rsidRPr="00CB5F60">
        <w:rPr>
          <w:rStyle w:val="Strong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больное место</w:t>
      </w:r>
      <w:r w:rsidRPr="00CB5F60">
        <w:rPr>
          <w:rFonts w:ascii="Times New Roman" w:hAnsi="Times New Roman"/>
          <w:sz w:val="28"/>
          <w:szCs w:val="28"/>
        </w:rPr>
        <w:t>.</w:t>
      </w:r>
    </w:p>
    <w:p w:rsidR="00CC53FD" w:rsidRPr="00CB5F60" w:rsidRDefault="00CC53FD" w:rsidP="008E277E">
      <w:pPr>
        <w:pStyle w:val="NoSpacing"/>
        <w:spacing w:before="120"/>
        <w:ind w:firstLine="539"/>
        <w:jc w:val="both"/>
        <w:rPr>
          <w:rFonts w:ascii="Times New Roman" w:hAnsi="Times New Roman"/>
          <w:sz w:val="28"/>
          <w:szCs w:val="28"/>
        </w:rPr>
      </w:pPr>
      <w:r w:rsidRPr="00CB5F60">
        <w:rPr>
          <w:rFonts w:ascii="Times New Roman" w:hAnsi="Times New Roman"/>
          <w:sz w:val="28"/>
          <w:szCs w:val="28"/>
        </w:rPr>
        <w:t>Что делает врач пинцетом? Достает занозы.</w:t>
      </w:r>
    </w:p>
    <w:p w:rsidR="00CC53FD" w:rsidRDefault="00CC53FD" w:rsidP="008E277E">
      <w:pPr>
        <w:pStyle w:val="NoSpacing"/>
        <w:spacing w:before="120"/>
        <w:ind w:firstLine="539"/>
        <w:jc w:val="both"/>
        <w:rPr>
          <w:rFonts w:ascii="Times New Roman" w:hAnsi="Times New Roman"/>
          <w:sz w:val="28"/>
          <w:szCs w:val="28"/>
        </w:rPr>
      </w:pPr>
      <w:r w:rsidRPr="00CB5F60">
        <w:rPr>
          <w:rFonts w:ascii="Times New Roman" w:hAnsi="Times New Roman"/>
          <w:sz w:val="28"/>
          <w:szCs w:val="28"/>
        </w:rPr>
        <w:t>Что делает врач пластырем? Заклеивает мозоли.</w:t>
      </w:r>
    </w:p>
    <w:p w:rsidR="00CC53FD" w:rsidRDefault="00CC53FD" w:rsidP="008E277E">
      <w:pPr>
        <w:pStyle w:val="NoSpacing"/>
        <w:spacing w:before="120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CC53FD" w:rsidRDefault="00CC53FD" w:rsidP="00CB5F60">
      <w:pPr>
        <w:pStyle w:val="NoSpacing"/>
        <w:rPr>
          <w:rFonts w:ascii="Times New Roman" w:hAnsi="Times New Roman"/>
          <w:sz w:val="28"/>
          <w:szCs w:val="28"/>
        </w:rPr>
      </w:pPr>
    </w:p>
    <w:p w:rsidR="00CC53FD" w:rsidRDefault="00CC53FD" w:rsidP="00782EDB">
      <w:pPr>
        <w:pStyle w:val="NoSpacing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C14C98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6" o:spid="_x0000_i1030" type="#_x0000_t75" alt="IMG_20230208_125019.jpg" style="width:231pt;height:204.75pt;visibility:visible">
            <v:imagedata r:id="rId11" o:title="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</w:t>
      </w:r>
      <w:r w:rsidRPr="00C14C98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7" o:spid="_x0000_i1031" type="#_x0000_t75" alt="IMG_20230208_125113.jpg" style="width:167.25pt;height:204.75pt;visibility:visible">
            <v:imagedata r:id="rId12" o:title=""/>
          </v:shape>
        </w:pict>
      </w:r>
    </w:p>
    <w:p w:rsidR="00CC53FD" w:rsidRDefault="00CC53FD" w:rsidP="00782EDB">
      <w:pPr>
        <w:pStyle w:val="NoSpacing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C53FD" w:rsidRDefault="00CC53FD" w:rsidP="00782EDB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C14C9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4" o:spid="_x0000_i1032" type="#_x0000_t75" alt="IMG_20230208_125131.jpg" style="width:176.25pt;height:248.25pt;rotation:-90;visibility:visible">
            <v:imagedata r:id="rId13" o:title=""/>
          </v:shape>
        </w:pict>
      </w:r>
    </w:p>
    <w:p w:rsidR="00CC53FD" w:rsidRPr="00CB5F60" w:rsidRDefault="00CC53FD" w:rsidP="00782EDB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CC53FD" w:rsidRPr="00923CF0" w:rsidRDefault="00CC53FD" w:rsidP="00361EF1">
      <w:pPr>
        <w:tabs>
          <w:tab w:val="left" w:pos="0"/>
        </w:tabs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923CF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2. Конверт  с  игрой «Парные картинки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23CF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«Кто что лечит?»</w:t>
      </w:r>
    </w:p>
    <w:p w:rsidR="00CC53FD" w:rsidRPr="00923CF0" w:rsidRDefault="00CC53FD" w:rsidP="008E277E">
      <w:pPr>
        <w:pStyle w:val="NormalWeb"/>
        <w:shd w:val="clear" w:color="auto" w:fill="FFFFFF"/>
        <w:spacing w:before="120" w:beforeAutospacing="0" w:after="0" w:afterAutospacing="0"/>
        <w:ind w:firstLine="539"/>
        <w:jc w:val="both"/>
        <w:rPr>
          <w:color w:val="111111"/>
          <w:sz w:val="28"/>
          <w:szCs w:val="28"/>
        </w:rPr>
      </w:pPr>
      <w:r w:rsidRPr="00923CF0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923CF0">
        <w:rPr>
          <w:color w:val="111111"/>
          <w:sz w:val="28"/>
          <w:szCs w:val="28"/>
        </w:rPr>
        <w:t>: закрепить знания детей по специализациям врачей</w:t>
      </w:r>
      <w:r>
        <w:rPr>
          <w:color w:val="111111"/>
          <w:sz w:val="28"/>
          <w:szCs w:val="28"/>
        </w:rPr>
        <w:t>, активизация словаря детей</w:t>
      </w:r>
      <w:r w:rsidRPr="00923CF0">
        <w:rPr>
          <w:color w:val="111111"/>
          <w:sz w:val="28"/>
          <w:szCs w:val="28"/>
        </w:rPr>
        <w:t>.</w:t>
      </w:r>
    </w:p>
    <w:p w:rsidR="00CC53FD" w:rsidRDefault="00CC53FD" w:rsidP="008E277E">
      <w:pPr>
        <w:tabs>
          <w:tab w:val="left" w:pos="0"/>
        </w:tabs>
        <w:spacing w:before="120" w:after="0"/>
        <w:ind w:firstLine="539"/>
        <w:jc w:val="both"/>
        <w:rPr>
          <w:rStyle w:val="Strong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923CF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Словесная игра </w:t>
      </w:r>
      <w:r w:rsidRPr="00923CF0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063167">
        <w:rPr>
          <w:rFonts w:ascii="Times New Roman" w:hAnsi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Угадай специальность </w:t>
      </w:r>
      <w:r w:rsidRPr="00063167">
        <w:rPr>
          <w:rStyle w:val="Strong"/>
          <w:rFonts w:ascii="Times New Roman" w:hAnsi="Times New Roman"/>
          <w:b w:val="0"/>
          <w:iCs/>
          <w:color w:val="111111"/>
          <w:sz w:val="28"/>
          <w:szCs w:val="28"/>
          <w:bdr w:val="none" w:sz="0" w:space="0" w:color="auto" w:frame="1"/>
        </w:rPr>
        <w:t>врача</w:t>
      </w:r>
      <w:r w:rsidRPr="00923CF0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923CF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-в кармашке представлены карточки с изображением </w:t>
      </w:r>
      <w:r w:rsidRPr="00923CF0">
        <w:rPr>
          <w:rStyle w:val="Strong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врачей</w:t>
      </w:r>
      <w:r w:rsidRPr="00923CF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 узких специальностей, ребенок достает карточку и называет, какой </w:t>
      </w:r>
      <w:r w:rsidRPr="008823F3">
        <w:rPr>
          <w:rStyle w:val="Strong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врач изображен на ней</w:t>
      </w:r>
      <w:r>
        <w:rPr>
          <w:rStyle w:val="Strong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CC53FD" w:rsidRDefault="00CC53FD" w:rsidP="008E277E">
      <w:pPr>
        <w:tabs>
          <w:tab w:val="left" w:pos="0"/>
        </w:tabs>
        <w:spacing w:before="120" w:after="0"/>
        <w:ind w:firstLine="539"/>
        <w:jc w:val="both"/>
        <w:rPr>
          <w:rStyle w:val="Strong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782EDB">
        <w:rPr>
          <w:rStyle w:val="Strong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2 вариант игры: </w:t>
      </w:r>
      <w:r>
        <w:rPr>
          <w:rStyle w:val="Strong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Перед детьми 2 вида карточек: специальность и что лечит. Необходимо собрать пары и объяснить.</w:t>
      </w:r>
    </w:p>
    <w:p w:rsidR="00CC53FD" w:rsidRPr="00782EDB" w:rsidRDefault="00CC53FD" w:rsidP="008E277E">
      <w:pPr>
        <w:tabs>
          <w:tab w:val="left" w:pos="0"/>
        </w:tabs>
        <w:spacing w:before="120" w:after="0"/>
        <w:ind w:firstLine="539"/>
        <w:jc w:val="both"/>
        <w:rPr>
          <w:rStyle w:val="Strong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Strong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Либо воспитатель показывает карточку со специальностью, называет её, а ребёнок подбирает пару.</w:t>
      </w:r>
    </w:p>
    <w:p w:rsidR="00CC53FD" w:rsidRDefault="00CC53FD" w:rsidP="00361EF1">
      <w:pPr>
        <w:tabs>
          <w:tab w:val="left" w:pos="0"/>
        </w:tabs>
        <w:jc w:val="center"/>
        <w:rPr>
          <w:rFonts w:ascii="Times New Roman" w:hAnsi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C14C98">
        <w:rPr>
          <w:rStyle w:val="Strong"/>
          <w:rFonts w:ascii="Times New Roman" w:hAnsi="Times New Roman"/>
          <w:b w:val="0"/>
          <w:noProof/>
          <w:color w:val="111111"/>
          <w:sz w:val="28"/>
          <w:lang w:eastAsia="ru-RU"/>
        </w:rPr>
        <w:pict>
          <v:shape id="Рисунок 8" o:spid="_x0000_i1033" type="#_x0000_t75" alt="IMG_20230208_125336.jpg" style="width:319.5pt;height:368.25pt;rotation:90;visibility:visible">
            <v:imagedata r:id="rId14" o:title="" croptop="3047f"/>
          </v:shape>
        </w:pict>
      </w:r>
    </w:p>
    <w:p w:rsidR="00CC53FD" w:rsidRPr="00782EDB" w:rsidRDefault="00CC53FD" w:rsidP="008E277E">
      <w:pPr>
        <w:pStyle w:val="ListParagraph"/>
        <w:numPr>
          <w:ilvl w:val="0"/>
          <w:numId w:val="4"/>
        </w:numPr>
        <w:shd w:val="clear" w:color="auto" w:fill="FFFFFF"/>
        <w:tabs>
          <w:tab w:val="left" w:pos="0"/>
        </w:tabs>
        <w:spacing w:after="0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782EDB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Стихи.</w:t>
      </w:r>
    </w:p>
    <w:p w:rsidR="00CC53FD" w:rsidRDefault="00CC53FD" w:rsidP="008E277E">
      <w:pPr>
        <w:pStyle w:val="ListParagraph"/>
        <w:spacing w:before="120" w:after="0" w:line="240" w:lineRule="auto"/>
        <w:ind w:left="0" w:firstLine="539"/>
        <w:jc w:val="both"/>
        <w:rPr>
          <w:rStyle w:val="c1"/>
          <w:rFonts w:ascii="Times New Roman" w:hAnsi="Times New Roman"/>
          <w:sz w:val="28"/>
          <w:szCs w:val="28"/>
        </w:rPr>
      </w:pPr>
      <w:r w:rsidRPr="008E277E">
        <w:rPr>
          <w:rStyle w:val="c1"/>
          <w:rFonts w:ascii="Times New Roman" w:hAnsi="Times New Roman"/>
          <w:b/>
          <w:sz w:val="28"/>
          <w:szCs w:val="28"/>
        </w:rPr>
        <w:t>Цель</w:t>
      </w:r>
      <w:r w:rsidRPr="00923CF0">
        <w:rPr>
          <w:rStyle w:val="c1"/>
          <w:rFonts w:ascii="Times New Roman" w:hAnsi="Times New Roman"/>
          <w:sz w:val="28"/>
          <w:szCs w:val="28"/>
        </w:rPr>
        <w:t>: Развивать познавательный интерес мышление память,</w:t>
      </w:r>
      <w:r w:rsidRPr="00923CF0">
        <w:rPr>
          <w:rFonts w:ascii="Times New Roman" w:hAnsi="Times New Roman"/>
          <w:sz w:val="28"/>
          <w:szCs w:val="28"/>
        </w:rPr>
        <w:t xml:space="preserve"> познакомить детей со стихами о профессии</w:t>
      </w:r>
      <w:r w:rsidRPr="00923CF0">
        <w:rPr>
          <w:rStyle w:val="c1"/>
          <w:rFonts w:ascii="Times New Roman" w:hAnsi="Times New Roman"/>
          <w:sz w:val="28"/>
          <w:szCs w:val="28"/>
        </w:rPr>
        <w:t>.</w:t>
      </w:r>
    </w:p>
    <w:p w:rsidR="00CC53FD" w:rsidRPr="008E277E" w:rsidRDefault="00CC53FD" w:rsidP="008E277E">
      <w:pPr>
        <w:shd w:val="clear" w:color="auto" w:fill="FFFFFF"/>
        <w:tabs>
          <w:tab w:val="left" w:pos="0"/>
        </w:tabs>
        <w:spacing w:before="120" w:after="0" w:line="240" w:lineRule="auto"/>
        <w:ind w:firstLine="539"/>
        <w:jc w:val="both"/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</w:pPr>
      <w:r w:rsidRPr="00C560E9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Предлагаются стихи о </w:t>
      </w:r>
      <w:r w:rsidRPr="008E277E">
        <w:rPr>
          <w:rStyle w:val="Strong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профессии и специальностях врачей</w:t>
      </w:r>
      <w:r w:rsidRPr="008E277E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CC53FD" w:rsidRPr="00923CF0" w:rsidRDefault="00CC53FD" w:rsidP="008E277E">
      <w:pPr>
        <w:shd w:val="clear" w:color="auto" w:fill="FFFFFF"/>
        <w:tabs>
          <w:tab w:val="left" w:pos="0"/>
        </w:tabs>
        <w:spacing w:before="120" w:after="0" w:line="240" w:lineRule="auto"/>
        <w:ind w:firstLine="53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23CF0">
        <w:rPr>
          <w:rFonts w:ascii="Times New Roman" w:hAnsi="Times New Roman"/>
          <w:sz w:val="28"/>
          <w:szCs w:val="28"/>
        </w:rPr>
        <w:t>Возможно заучивание стихов наизусть</w:t>
      </w:r>
    </w:p>
    <w:p w:rsidR="00CC53FD" w:rsidRDefault="00CC53FD" w:rsidP="00F45598">
      <w:pPr>
        <w:pStyle w:val="ListParagraph"/>
        <w:spacing w:line="360" w:lineRule="auto"/>
        <w:rPr>
          <w:rStyle w:val="c1"/>
          <w:rFonts w:ascii="Times New Roman" w:hAnsi="Times New Roman"/>
          <w:sz w:val="28"/>
          <w:szCs w:val="28"/>
        </w:rPr>
      </w:pPr>
    </w:p>
    <w:p w:rsidR="00CC53FD" w:rsidRDefault="00CC53FD" w:rsidP="008E277E">
      <w:pPr>
        <w:pStyle w:val="ListParagraph"/>
        <w:spacing w:line="360" w:lineRule="auto"/>
        <w:ind w:left="0"/>
        <w:jc w:val="center"/>
        <w:rPr>
          <w:rStyle w:val="c1"/>
          <w:rFonts w:ascii="Times New Roman" w:hAnsi="Times New Roman"/>
          <w:sz w:val="28"/>
          <w:szCs w:val="28"/>
        </w:rPr>
      </w:pPr>
      <w:r w:rsidRPr="00C14C9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34" type="#_x0000_t75" alt="IMG_20230208_124947.jpg" style="width:216.75pt;height:160.5pt;rotation:90;visibility:visible">
            <v:imagedata r:id="rId15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Pr="00C14C9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35" type="#_x0000_t75" alt="IMG_20230208_124926.jpg" style="width:215.25pt;height:159pt;rotation:-90;visibility:visible">
            <v:imagedata r:id="rId16" o:title=""/>
          </v:shape>
        </w:pict>
      </w:r>
    </w:p>
    <w:p w:rsidR="00CC53FD" w:rsidRDefault="00CC53FD" w:rsidP="00C560E9">
      <w:pPr>
        <w:pStyle w:val="ListParagraph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C53FD" w:rsidRDefault="00CC53FD" w:rsidP="008E277E">
      <w:pPr>
        <w:pStyle w:val="ListParagraph"/>
        <w:spacing w:line="360" w:lineRule="auto"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14C9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36" type="#_x0000_t75" alt="IMG_20230208_124920.jpg" style="width:244.5pt;height:320.25pt;rotation:-90;visibility:visible">
            <v:imagedata r:id="rId17" o:title=""/>
          </v:shape>
        </w:pict>
      </w:r>
    </w:p>
    <w:p w:rsidR="00CC53FD" w:rsidRPr="00923CF0" w:rsidRDefault="00CC53FD" w:rsidP="008E277E">
      <w:pPr>
        <w:pStyle w:val="ListParagraph"/>
        <w:spacing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CC53FD" w:rsidRPr="00C560E9" w:rsidRDefault="00CC53FD" w:rsidP="003862DF">
      <w:pPr>
        <w:pStyle w:val="ListParagraph"/>
        <w:shd w:val="clear" w:color="auto" w:fill="FFFFFF"/>
        <w:tabs>
          <w:tab w:val="left" w:pos="0"/>
        </w:tabs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4. «Оказание  Первой Помощи</w:t>
      </w:r>
      <w:r w:rsidRPr="00C560E9">
        <w:rPr>
          <w:rFonts w:ascii="Times New Roman" w:hAnsi="Times New Roman"/>
          <w:b/>
          <w:bCs/>
          <w:sz w:val="28"/>
          <w:szCs w:val="28"/>
          <w:lang w:eastAsia="ru-RU"/>
        </w:rPr>
        <w:t>»</w:t>
      </w:r>
    </w:p>
    <w:p w:rsidR="00CC53FD" w:rsidRPr="00C560E9" w:rsidRDefault="00CC53FD" w:rsidP="008E277E">
      <w:pPr>
        <w:shd w:val="clear" w:color="auto" w:fill="FFFFFF"/>
        <w:spacing w:after="0" w:line="291" w:lineRule="atLeast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E277E">
        <w:rPr>
          <w:rFonts w:ascii="Times New Roman" w:hAnsi="Times New Roman"/>
          <w:b/>
          <w:sz w:val="28"/>
          <w:szCs w:val="28"/>
          <w:lang w:eastAsia="ru-RU"/>
        </w:rPr>
        <w:t>Цель</w:t>
      </w:r>
      <w:r w:rsidRPr="00C560E9">
        <w:rPr>
          <w:rFonts w:ascii="Times New Roman" w:hAnsi="Times New Roman"/>
          <w:sz w:val="28"/>
          <w:szCs w:val="28"/>
          <w:lang w:eastAsia="ru-RU"/>
        </w:rPr>
        <w:t xml:space="preserve">: </w:t>
      </w:r>
    </w:p>
    <w:p w:rsidR="00CC53FD" w:rsidRPr="00923CF0" w:rsidRDefault="00CC53FD" w:rsidP="008E277E">
      <w:pPr>
        <w:shd w:val="clear" w:color="auto" w:fill="FFFFFF"/>
        <w:spacing w:after="0" w:line="291" w:lineRule="atLeast"/>
        <w:ind w:firstLine="540"/>
        <w:jc w:val="both"/>
        <w:rPr>
          <w:rFonts w:ascii="Times New Roman" w:hAnsi="Times New Roman"/>
          <w:color w:val="181818"/>
          <w:sz w:val="28"/>
          <w:szCs w:val="28"/>
          <w:lang w:eastAsia="ru-RU"/>
        </w:rPr>
      </w:pPr>
      <w:r w:rsidRPr="00923CF0">
        <w:rPr>
          <w:rFonts w:ascii="Times New Roman" w:hAnsi="Times New Roman"/>
          <w:color w:val="181818"/>
          <w:sz w:val="28"/>
          <w:szCs w:val="28"/>
          <w:lang w:eastAsia="ru-RU"/>
        </w:rPr>
        <w:t>Знакомить детей с элементарными приёмами оказания первой медицинской помощи.</w:t>
      </w:r>
    </w:p>
    <w:p w:rsidR="00CC53FD" w:rsidRDefault="00CC53FD" w:rsidP="008E277E">
      <w:pPr>
        <w:shd w:val="clear" w:color="auto" w:fill="FFFFFF"/>
        <w:spacing w:after="5" w:line="360" w:lineRule="auto"/>
        <w:ind w:right="178"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3CF0">
        <w:rPr>
          <w:rFonts w:ascii="Times New Roman" w:hAnsi="Times New Roman"/>
          <w:sz w:val="28"/>
          <w:szCs w:val="28"/>
          <w:lang w:eastAsia="ru-RU"/>
        </w:rPr>
        <w:t>С помощью этого упражнения дети развивают память, речь, мышление.</w:t>
      </w:r>
    </w:p>
    <w:p w:rsidR="00CC53FD" w:rsidRDefault="00CC53FD" w:rsidP="008E277E">
      <w:pPr>
        <w:shd w:val="clear" w:color="auto" w:fill="FFFFFF"/>
        <w:spacing w:after="5" w:line="360" w:lineRule="auto"/>
        <w:ind w:right="178"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14C9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2" o:spid="_x0000_i1037" type="#_x0000_t75" alt="IMG_20230208_124826.jpg" style="width:219.75pt;height:293.25pt;visibility:visible">
            <v:imagedata r:id="rId18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C14C9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38" type="#_x0000_t75" alt="IMG_20230208_124818.jpg" style="width:212.25pt;height:295.5pt;visibility:visible">
            <v:imagedata r:id="rId19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 w:rsidRPr="008823F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CC53FD" w:rsidRPr="00923CF0" w:rsidRDefault="00CC53FD" w:rsidP="003862DF">
      <w:pPr>
        <w:pStyle w:val="ListParagraph"/>
        <w:shd w:val="clear" w:color="auto" w:fill="FFFFFF"/>
        <w:tabs>
          <w:tab w:val="left" w:pos="0"/>
        </w:tabs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5. </w:t>
      </w:r>
      <w:r w:rsidRPr="00923CF0">
        <w:rPr>
          <w:rFonts w:ascii="Times New Roman" w:hAnsi="Times New Roman"/>
          <w:b/>
          <w:sz w:val="28"/>
          <w:szCs w:val="28"/>
          <w:lang w:eastAsia="ru-RU"/>
        </w:rPr>
        <w:t>Книжка –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923CF0">
        <w:rPr>
          <w:rFonts w:ascii="Times New Roman" w:hAnsi="Times New Roman"/>
          <w:b/>
          <w:sz w:val="28"/>
          <w:szCs w:val="28"/>
          <w:lang w:eastAsia="ru-RU"/>
        </w:rPr>
        <w:t>раскладушка «Медицинский персонал»</w:t>
      </w:r>
    </w:p>
    <w:p w:rsidR="00CC53FD" w:rsidRDefault="00CC53FD" w:rsidP="004A6ECA">
      <w:pPr>
        <w:pStyle w:val="ListParagraph"/>
        <w:shd w:val="clear" w:color="auto" w:fill="FFFFFF"/>
        <w:tabs>
          <w:tab w:val="left" w:pos="0"/>
        </w:tabs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8E277E">
        <w:rPr>
          <w:rFonts w:ascii="Times New Roman" w:hAnsi="Times New Roman"/>
          <w:b/>
          <w:sz w:val="28"/>
          <w:szCs w:val="28"/>
          <w:lang w:eastAsia="ru-RU"/>
        </w:rPr>
        <w:t>Цель</w:t>
      </w:r>
      <w:r w:rsidRPr="00B0517B">
        <w:rPr>
          <w:rFonts w:ascii="Times New Roman" w:hAnsi="Times New Roman"/>
          <w:sz w:val="28"/>
          <w:szCs w:val="28"/>
          <w:lang w:eastAsia="ru-RU"/>
        </w:rPr>
        <w:t>: знакомство с персоналом больницы в иллюстрациях.</w:t>
      </w:r>
    </w:p>
    <w:p w:rsidR="00CC53FD" w:rsidRDefault="00CC53FD" w:rsidP="004A6ECA">
      <w:pPr>
        <w:pStyle w:val="ListParagraph"/>
        <w:shd w:val="clear" w:color="auto" w:fill="FFFFFF"/>
        <w:tabs>
          <w:tab w:val="left" w:pos="0"/>
        </w:tabs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CC53FD" w:rsidRDefault="00CC53FD" w:rsidP="008E277E">
      <w:pPr>
        <w:pStyle w:val="ListParagraph"/>
        <w:shd w:val="clear" w:color="auto" w:fill="FFFFFF"/>
        <w:tabs>
          <w:tab w:val="left" w:pos="0"/>
        </w:tabs>
        <w:spacing w:after="0"/>
        <w:ind w:left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14C9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9" o:spid="_x0000_i1039" type="#_x0000_t75" alt="IMG_20230208_125432.jpg" style="width:3in;height:169.5pt;visibility:visible">
            <v:imagedata r:id="rId20" o:title="" cropbottom="7373f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C14C9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0" o:spid="_x0000_i1040" type="#_x0000_t75" alt="IMG_20230208_125444.jpg" style="width:211.5pt;height:166.5pt;visibility:visible">
            <v:imagedata r:id="rId21" o:title="" cropbottom="7373f"/>
          </v:shape>
        </w:pict>
      </w:r>
    </w:p>
    <w:p w:rsidR="00CC53FD" w:rsidRPr="00923CF0" w:rsidRDefault="00CC53FD" w:rsidP="00361EF1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6</w:t>
      </w:r>
      <w:r w:rsidRPr="00923CF0">
        <w:rPr>
          <w:rFonts w:ascii="Times New Roman" w:hAnsi="Times New Roman"/>
          <w:b/>
          <w:sz w:val="28"/>
          <w:szCs w:val="28"/>
          <w:lang w:eastAsia="ru-RU"/>
        </w:rPr>
        <w:t>. Буклет «Как вызвать скорую помощь?»</w:t>
      </w:r>
    </w:p>
    <w:p w:rsidR="00CC53FD" w:rsidRDefault="00CC53FD" w:rsidP="008250F5">
      <w:pPr>
        <w:shd w:val="clear" w:color="auto" w:fill="FFFFFF"/>
        <w:tabs>
          <w:tab w:val="left" w:pos="0"/>
        </w:tabs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  <w:r w:rsidRPr="00B0517B">
        <w:rPr>
          <w:rFonts w:ascii="Times New Roman" w:hAnsi="Times New Roman"/>
          <w:sz w:val="28"/>
          <w:szCs w:val="28"/>
          <w:lang w:eastAsia="ru-RU"/>
        </w:rPr>
        <w:t>Цель: закрепить знания детей о едином номере для вызова; когда звонить и что говорить.</w:t>
      </w:r>
      <w:r w:rsidRPr="008E277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CC53FD" w:rsidRDefault="00CC53FD" w:rsidP="008E277E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14C9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1" o:spid="_x0000_i1041" type="#_x0000_t75" alt="IMG_20230208_125452.jpg" style="width:193.5pt;height:126.75pt;visibility:visible">
            <v:imagedata r:id="rId22" o:title="" cropbottom="8987f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C14C9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2" o:spid="_x0000_i1042" type="#_x0000_t75" alt="IMG_20230208_125458.jpg" style="width:182.25pt;height:138pt;visibility:visible">
            <v:imagedata r:id="rId23" o:title=""/>
          </v:shape>
        </w:pict>
      </w:r>
    </w:p>
    <w:p w:rsidR="00CC53FD" w:rsidRPr="00361EF1" w:rsidRDefault="00CC53FD" w:rsidP="003862DF">
      <w:pPr>
        <w:pStyle w:val="ListParagraph"/>
        <w:shd w:val="clear" w:color="auto" w:fill="FFFFFF"/>
        <w:tabs>
          <w:tab w:val="left" w:pos="0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7. </w:t>
      </w:r>
      <w:r w:rsidRPr="00361EF1">
        <w:rPr>
          <w:rFonts w:ascii="Times New Roman" w:hAnsi="Times New Roman"/>
          <w:b/>
          <w:sz w:val="28"/>
          <w:szCs w:val="28"/>
          <w:lang w:eastAsia="ru-RU"/>
        </w:rPr>
        <w:t>Пазлы.</w:t>
      </w:r>
    </w:p>
    <w:p w:rsidR="00CC53FD" w:rsidRPr="00B0517B" w:rsidRDefault="00CC53FD" w:rsidP="008E277E">
      <w:pPr>
        <w:shd w:val="clear" w:color="auto" w:fill="FFFFFF"/>
        <w:tabs>
          <w:tab w:val="left" w:pos="0"/>
        </w:tabs>
        <w:spacing w:before="120" w:after="0"/>
        <w:ind w:firstLine="53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E277E">
        <w:rPr>
          <w:rFonts w:ascii="Times New Roman" w:hAnsi="Times New Roman"/>
          <w:b/>
          <w:sz w:val="28"/>
          <w:szCs w:val="28"/>
          <w:lang w:eastAsia="ru-RU"/>
        </w:rPr>
        <w:t>Цель</w:t>
      </w:r>
      <w:r w:rsidRPr="00B0517B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Pr="00B0517B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формировать у детей представл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ение о целостном образе картины</w:t>
      </w:r>
      <w:r w:rsidRPr="00B0517B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, учить правильно собирать изображение из отдельных частей.</w:t>
      </w:r>
    </w:p>
    <w:p w:rsidR="00CC53FD" w:rsidRDefault="00CC53FD" w:rsidP="008E277E">
      <w:pPr>
        <w:tabs>
          <w:tab w:val="left" w:pos="0"/>
        </w:tabs>
        <w:spacing w:before="120" w:after="0"/>
        <w:ind w:firstLine="539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B0517B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Ход игры</w:t>
      </w:r>
      <w:r w:rsidRPr="006F2615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6F2615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 Перед детьми на столе лежат разрезные картинки с изображением иллюстрации, рисунка и т. д. Воспитатель предлагает детям внимательно рассмотреть и собрать картинку из отдельных частей. Можно предложить детям собрать картинку "в паре", что усложнит игру.</w:t>
      </w:r>
    </w:p>
    <w:p w:rsidR="00CC53FD" w:rsidRPr="00923CF0" w:rsidRDefault="00CC53FD" w:rsidP="008250F5">
      <w:pPr>
        <w:shd w:val="clear" w:color="auto" w:fill="FFFFFF"/>
        <w:tabs>
          <w:tab w:val="left" w:pos="0"/>
        </w:tabs>
        <w:spacing w:after="0"/>
        <w:rPr>
          <w:rFonts w:ascii="Times New Roman" w:hAnsi="Times New Roman"/>
          <w:b/>
          <w:sz w:val="28"/>
          <w:szCs w:val="28"/>
          <w:lang w:eastAsia="ru-RU"/>
        </w:rPr>
      </w:pPr>
      <w:r w:rsidRPr="00C14C98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3" o:spid="_x0000_i1043" type="#_x0000_t75" style="width:255pt;height:214.5pt;visibility:visible">
            <v:imagedata r:id="rId24" o:title="" croptop="3022f" cropbottom="3195f"/>
          </v:shape>
        </w:pict>
      </w:r>
      <w:r w:rsidRPr="00EF5DFE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Pr="00C14C98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44" type="#_x0000_t75" style="width:213pt;height:3in;visibility:visible">
            <v:imagedata r:id="rId25" o:title=""/>
          </v:shape>
        </w:pict>
      </w:r>
    </w:p>
    <w:p w:rsidR="00CC53FD" w:rsidRPr="00923CF0" w:rsidRDefault="00CC53FD" w:rsidP="008250F5">
      <w:pPr>
        <w:shd w:val="clear" w:color="auto" w:fill="FFFFFF"/>
        <w:tabs>
          <w:tab w:val="left" w:pos="0"/>
        </w:tabs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CC53FD" w:rsidRPr="00923CF0" w:rsidRDefault="00CC53FD" w:rsidP="00361EF1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8. «Качества характера врача» (круги Луллия)</w:t>
      </w:r>
    </w:p>
    <w:p w:rsidR="00CC53FD" w:rsidRDefault="00CC53FD" w:rsidP="008E277E">
      <w:pPr>
        <w:shd w:val="clear" w:color="auto" w:fill="FFFFFF"/>
        <w:tabs>
          <w:tab w:val="left" w:pos="-720"/>
        </w:tabs>
        <w:spacing w:before="120" w:after="0"/>
        <w:ind w:firstLine="53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E277E">
        <w:rPr>
          <w:rFonts w:ascii="Times New Roman" w:hAnsi="Times New Roman"/>
          <w:b/>
          <w:sz w:val="28"/>
          <w:szCs w:val="28"/>
          <w:lang w:eastAsia="ru-RU"/>
        </w:rPr>
        <w:t>Цель</w:t>
      </w:r>
      <w:r>
        <w:rPr>
          <w:rFonts w:ascii="Times New Roman" w:hAnsi="Times New Roman"/>
          <w:sz w:val="28"/>
          <w:szCs w:val="28"/>
          <w:lang w:eastAsia="ru-RU"/>
        </w:rPr>
        <w:t>: развитие логического мышления, навыков устной речи, формирование нравственных качеств.</w:t>
      </w:r>
    </w:p>
    <w:p w:rsidR="00CC53FD" w:rsidRDefault="00CC53FD" w:rsidP="008E277E">
      <w:pPr>
        <w:shd w:val="clear" w:color="auto" w:fill="FFFFFF"/>
        <w:tabs>
          <w:tab w:val="left" w:pos="-720"/>
        </w:tabs>
        <w:spacing w:before="120" w:after="0"/>
        <w:ind w:firstLine="53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Игра состоит из двух кругов, соединённых между собой для вращения.</w:t>
      </w:r>
    </w:p>
    <w:p w:rsidR="00CC53FD" w:rsidRDefault="00CC53FD" w:rsidP="008E277E">
      <w:pPr>
        <w:shd w:val="clear" w:color="auto" w:fill="FFFFFF"/>
        <w:tabs>
          <w:tab w:val="left" w:pos="-720"/>
        </w:tabs>
        <w:spacing w:before="120" w:after="0"/>
        <w:ind w:firstLine="53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 одном изображён врач, на втором написаны качества характера человека, присущие данной профессии. При совмещении с надписью, дети объясняют как то или иное качество проявляется в профессии.</w:t>
      </w:r>
    </w:p>
    <w:p w:rsidR="00CC53FD" w:rsidRPr="00923CF0" w:rsidRDefault="00CC53FD" w:rsidP="003862DF">
      <w:pPr>
        <w:shd w:val="clear" w:color="auto" w:fill="FFFFFF"/>
        <w:tabs>
          <w:tab w:val="left" w:pos="-720"/>
        </w:tabs>
        <w:spacing w:before="120" w:after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14C9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7" o:spid="_x0000_i1045" type="#_x0000_t75" alt="IMG_20230208_125405.jpg" style="width:195.75pt;height:246pt;rotation:90;visibility:visible">
            <v:imagedata r:id="rId26" o:title="" cropleft="6757f" cropright="6938f"/>
          </v:shape>
        </w:pict>
      </w:r>
    </w:p>
    <w:p w:rsidR="00CC53FD" w:rsidRPr="00923CF0" w:rsidRDefault="00CC53FD" w:rsidP="003862DF">
      <w:pPr>
        <w:tabs>
          <w:tab w:val="left" w:pos="0"/>
        </w:tabs>
        <w:jc w:val="center"/>
        <w:rPr>
          <w:rFonts w:ascii="Times New Roman" w:hAnsi="Times New Roman"/>
          <w:b/>
          <w:sz w:val="28"/>
          <w:szCs w:val="28"/>
        </w:rPr>
      </w:pPr>
      <w:r w:rsidRPr="00923CF0">
        <w:rPr>
          <w:rFonts w:ascii="Times New Roman" w:hAnsi="Times New Roman"/>
          <w:b/>
          <w:sz w:val="28"/>
          <w:szCs w:val="28"/>
        </w:rPr>
        <w:t>Ожидаемые результаты использования дидактического пособия</w:t>
      </w:r>
    </w:p>
    <w:p w:rsidR="00CC53FD" w:rsidRDefault="00CC53FD" w:rsidP="003862DF">
      <w:pPr>
        <w:pStyle w:val="NoSpacing"/>
        <w:spacing w:before="120"/>
        <w:jc w:val="both"/>
        <w:rPr>
          <w:rFonts w:ascii="Times New Roman" w:hAnsi="Times New Roman"/>
          <w:sz w:val="28"/>
          <w:szCs w:val="28"/>
        </w:rPr>
      </w:pPr>
      <w:r w:rsidRPr="00361EF1">
        <w:rPr>
          <w:rFonts w:ascii="Times New Roman" w:hAnsi="Times New Roman"/>
          <w:sz w:val="28"/>
          <w:szCs w:val="28"/>
        </w:rPr>
        <w:t xml:space="preserve">В результате использования дидактического пособия у детей: </w:t>
      </w:r>
    </w:p>
    <w:p w:rsidR="00CC53FD" w:rsidRPr="00361EF1" w:rsidRDefault="00CC53FD" w:rsidP="003862DF">
      <w:pPr>
        <w:pStyle w:val="NoSpacing"/>
        <w:spacing w:before="120"/>
        <w:jc w:val="both"/>
        <w:rPr>
          <w:rFonts w:ascii="Times New Roman" w:hAnsi="Times New Roman"/>
          <w:sz w:val="28"/>
          <w:szCs w:val="28"/>
        </w:rPr>
      </w:pPr>
      <w:r w:rsidRPr="00361EF1">
        <w:rPr>
          <w:rFonts w:ascii="Times New Roman" w:hAnsi="Times New Roman"/>
          <w:sz w:val="28"/>
          <w:szCs w:val="28"/>
        </w:rPr>
        <w:t xml:space="preserve">1. Расширился объем представлений детей о профессиях , связанных с медициной. </w:t>
      </w:r>
    </w:p>
    <w:p w:rsidR="00CC53FD" w:rsidRPr="00361EF1" w:rsidRDefault="00CC53FD" w:rsidP="003862DF">
      <w:pPr>
        <w:pStyle w:val="NoSpacing"/>
        <w:spacing w:before="120"/>
        <w:jc w:val="both"/>
        <w:rPr>
          <w:rFonts w:ascii="Times New Roman" w:hAnsi="Times New Roman"/>
          <w:sz w:val="28"/>
          <w:szCs w:val="28"/>
        </w:rPr>
      </w:pPr>
      <w:r w:rsidRPr="00361EF1">
        <w:rPr>
          <w:rFonts w:ascii="Times New Roman" w:hAnsi="Times New Roman"/>
          <w:sz w:val="28"/>
          <w:szCs w:val="28"/>
        </w:rPr>
        <w:t>2. Расширился и активизировался словарь дошкольников по теме «Профессия врач».</w:t>
      </w:r>
    </w:p>
    <w:p w:rsidR="00CC53FD" w:rsidRDefault="00CC53FD" w:rsidP="003862DF">
      <w:pPr>
        <w:pStyle w:val="NoSpacing"/>
        <w:spacing w:before="120"/>
        <w:jc w:val="both"/>
        <w:rPr>
          <w:rFonts w:ascii="Times New Roman" w:hAnsi="Times New Roman"/>
          <w:sz w:val="28"/>
          <w:szCs w:val="28"/>
        </w:rPr>
      </w:pPr>
      <w:r w:rsidRPr="00361EF1">
        <w:rPr>
          <w:rFonts w:ascii="Times New Roman" w:hAnsi="Times New Roman"/>
          <w:sz w:val="28"/>
          <w:szCs w:val="28"/>
        </w:rPr>
        <w:t>3. Дети проявляют уважение к людям труда, умеют обосновать значимость, полезность полученного продукта.</w:t>
      </w:r>
    </w:p>
    <w:p w:rsidR="00CC53FD" w:rsidRPr="00361EF1" w:rsidRDefault="00CC53FD" w:rsidP="003862DF">
      <w:pPr>
        <w:pStyle w:val="NoSpacing"/>
        <w:spacing w:before="120"/>
        <w:jc w:val="both"/>
        <w:rPr>
          <w:rFonts w:ascii="Times New Roman" w:hAnsi="Times New Roman"/>
          <w:sz w:val="28"/>
          <w:szCs w:val="28"/>
        </w:rPr>
      </w:pPr>
    </w:p>
    <w:p w:rsidR="00CC53FD" w:rsidRPr="00923CF0" w:rsidRDefault="00CC53FD" w:rsidP="003862DF">
      <w:pPr>
        <w:tabs>
          <w:tab w:val="left" w:pos="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ЗАКЛЮЧЕНИЕ</w:t>
      </w:r>
    </w:p>
    <w:p w:rsidR="00CC53FD" w:rsidRDefault="00CC53FD" w:rsidP="003862DF">
      <w:pPr>
        <w:tabs>
          <w:tab w:val="left" w:pos="0"/>
        </w:tabs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923CF0">
        <w:rPr>
          <w:rFonts w:ascii="Times New Roman" w:hAnsi="Times New Roman"/>
          <w:sz w:val="28"/>
          <w:szCs w:val="28"/>
        </w:rPr>
        <w:t>Использование представленного дидактического пособия будет одним из важных условий формирования познавательного интереса детей дошкольного возраста к миру профессий взрослых.</w:t>
      </w:r>
    </w:p>
    <w:p w:rsidR="00CC53FD" w:rsidRPr="00923CF0" w:rsidRDefault="00CC53FD" w:rsidP="008250F5">
      <w:pPr>
        <w:spacing w:after="0"/>
        <w:rPr>
          <w:rFonts w:ascii="Times New Roman" w:hAnsi="Times New Roman"/>
          <w:sz w:val="28"/>
          <w:szCs w:val="28"/>
        </w:rPr>
        <w:sectPr w:rsidR="00CC53FD" w:rsidRPr="00923CF0" w:rsidSect="003862DF">
          <w:footerReference w:type="default" r:id="rId27"/>
          <w:pgSz w:w="11906" w:h="16838"/>
          <w:pgMar w:top="899" w:right="926" w:bottom="720" w:left="1080" w:header="708" w:footer="708" w:gutter="0"/>
          <w:pgBorders w:offsetFrom="page">
            <w:top w:val="peopleHats" w:sz="8" w:space="24" w:color="auto"/>
            <w:left w:val="peopleHats" w:sz="8" w:space="24" w:color="auto"/>
            <w:bottom w:val="peopleHats" w:sz="8" w:space="24" w:color="auto"/>
            <w:right w:val="peopleHats" w:sz="8" w:space="24" w:color="auto"/>
          </w:pgBorders>
          <w:cols w:space="720"/>
        </w:sectPr>
      </w:pPr>
    </w:p>
    <w:p w:rsidR="00CC53FD" w:rsidRPr="00923CF0" w:rsidRDefault="00CC53FD" w:rsidP="008250F5">
      <w:pPr>
        <w:spacing w:after="0"/>
        <w:rPr>
          <w:rFonts w:ascii="Times New Roman" w:hAnsi="Times New Roman"/>
          <w:sz w:val="28"/>
          <w:szCs w:val="28"/>
        </w:rPr>
        <w:sectPr w:rsidR="00CC53FD" w:rsidRPr="00923CF0" w:rsidSect="003862DF">
          <w:type w:val="continuous"/>
          <w:pgSz w:w="11906" w:h="16838"/>
          <w:pgMar w:top="720" w:right="720" w:bottom="720" w:left="720" w:header="708" w:footer="708" w:gutter="0"/>
          <w:pgBorders w:offsetFrom="page">
            <w:top w:val="peopleHats" w:sz="8" w:space="24" w:color="auto"/>
            <w:left w:val="peopleHats" w:sz="8" w:space="24" w:color="auto"/>
            <w:bottom w:val="peopleHats" w:sz="8" w:space="24" w:color="auto"/>
            <w:right w:val="peopleHats" w:sz="8" w:space="24" w:color="auto"/>
          </w:pgBorders>
          <w:cols w:space="720"/>
        </w:sectPr>
      </w:pPr>
    </w:p>
    <w:p w:rsidR="00CC53FD" w:rsidRPr="00923CF0" w:rsidRDefault="00CC53FD" w:rsidP="008250F5">
      <w:pPr>
        <w:spacing w:after="0"/>
        <w:rPr>
          <w:rFonts w:ascii="Times New Roman" w:hAnsi="Times New Roman"/>
          <w:sz w:val="28"/>
          <w:szCs w:val="28"/>
        </w:rPr>
      </w:pPr>
    </w:p>
    <w:p w:rsidR="00CC53FD" w:rsidRPr="00923CF0" w:rsidRDefault="00CC53FD" w:rsidP="008250F5">
      <w:pPr>
        <w:spacing w:after="0"/>
        <w:rPr>
          <w:rFonts w:ascii="Times New Roman" w:hAnsi="Times New Roman"/>
          <w:sz w:val="28"/>
          <w:szCs w:val="28"/>
        </w:rPr>
        <w:sectPr w:rsidR="00CC53FD" w:rsidRPr="00923CF0" w:rsidSect="008250F5">
          <w:type w:val="continuous"/>
          <w:pgSz w:w="11906" w:h="16838"/>
          <w:pgMar w:top="720" w:right="720" w:bottom="720" w:left="720" w:header="708" w:footer="708" w:gutter="0"/>
          <w:pgBorders w:offsetFrom="page">
            <w:top w:val="peopleHats" w:sz="8" w:space="24" w:color="auto"/>
            <w:left w:val="peopleHats" w:sz="8" w:space="24" w:color="auto"/>
            <w:bottom w:val="peopleHats" w:sz="8" w:space="24" w:color="auto"/>
            <w:right w:val="peopleHats" w:sz="8" w:space="24" w:color="auto"/>
          </w:pgBorders>
          <w:cols w:num="2" w:space="708"/>
        </w:sectPr>
      </w:pPr>
    </w:p>
    <w:p w:rsidR="00CC53FD" w:rsidRDefault="00CC53FD" w:rsidP="003862DF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C14C9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8" o:spid="_x0000_i1046" type="#_x0000_t75" alt="IMG_20230208_111925.jpg" style="width:234.75pt;height:302.25pt;visibility:visible">
            <v:imagedata r:id="rId28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 w:rsidRPr="00C14C9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7" o:spid="_x0000_i1047" type="#_x0000_t75" alt="IMG_20230209_170321.jpg" style="width:240.75pt;height:296.25pt;visibility:visible">
            <v:imagedata r:id="rId29" o:title=""/>
          </v:shape>
        </w:pict>
      </w:r>
    </w:p>
    <w:p w:rsidR="00CC53FD" w:rsidRDefault="00CC53FD" w:rsidP="008250F5">
      <w:pPr>
        <w:spacing w:after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C53FD" w:rsidRDefault="00CC53FD" w:rsidP="003862D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14C9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1" o:spid="_x0000_i1048" type="#_x0000_t75" alt="IMG_20230208_112223.jpg" style="width:241.5pt;height:309pt;visibility:visible">
            <v:imagedata r:id="rId30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</w:t>
      </w:r>
      <w:r w:rsidRPr="00C14C9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2" o:spid="_x0000_i1049" type="#_x0000_t75" alt="IMG_20230208_112014.jpg" style="width:231.75pt;height:309.75pt;visibility:visible">
            <v:imagedata r:id="rId31" o:title=""/>
          </v:shape>
        </w:pict>
      </w:r>
    </w:p>
    <w:p w:rsidR="00CC53FD" w:rsidRDefault="00CC53FD" w:rsidP="008250F5">
      <w:pPr>
        <w:spacing w:after="0"/>
        <w:rPr>
          <w:rFonts w:ascii="Times New Roman" w:hAnsi="Times New Roman"/>
          <w:sz w:val="28"/>
          <w:szCs w:val="28"/>
        </w:rPr>
      </w:pPr>
    </w:p>
    <w:p w:rsidR="00CC53FD" w:rsidRDefault="00CC53FD" w:rsidP="008250F5">
      <w:pPr>
        <w:spacing w:after="0"/>
        <w:rPr>
          <w:rFonts w:ascii="Times New Roman" w:hAnsi="Times New Roman"/>
          <w:sz w:val="28"/>
          <w:szCs w:val="28"/>
        </w:rPr>
      </w:pPr>
    </w:p>
    <w:p w:rsidR="00CC53FD" w:rsidRDefault="00CC53FD" w:rsidP="008250F5">
      <w:pPr>
        <w:spacing w:after="0"/>
        <w:rPr>
          <w:rFonts w:ascii="Times New Roman" w:hAnsi="Times New Roman"/>
          <w:sz w:val="28"/>
          <w:szCs w:val="28"/>
        </w:rPr>
      </w:pPr>
    </w:p>
    <w:p w:rsidR="00CC53FD" w:rsidRDefault="00CC53FD" w:rsidP="008250F5">
      <w:pPr>
        <w:spacing w:after="0"/>
        <w:rPr>
          <w:rFonts w:ascii="Times New Roman" w:hAnsi="Times New Roman"/>
          <w:sz w:val="28"/>
          <w:szCs w:val="28"/>
        </w:rPr>
      </w:pPr>
    </w:p>
    <w:p w:rsidR="00CC53FD" w:rsidRDefault="00CC53FD" w:rsidP="003862D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14C9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3" o:spid="_x0000_i1050" type="#_x0000_t75" alt="IMG_20230208_112110.jpg" style="width:233.25pt;height:4in;visibility:visible">
            <v:imagedata r:id="rId32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C14C9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4" o:spid="_x0000_i1051" type="#_x0000_t75" alt="IMG_20230208_112458.jpg" style="width:225.75pt;height:4in;visibility:visible">
            <v:imagedata r:id="rId33" o:title=""/>
          </v:shape>
        </w:pict>
      </w:r>
    </w:p>
    <w:p w:rsidR="00CC53FD" w:rsidRDefault="00CC53FD" w:rsidP="008250F5">
      <w:pPr>
        <w:spacing w:after="0"/>
        <w:rPr>
          <w:rFonts w:ascii="Times New Roman" w:hAnsi="Times New Roman"/>
          <w:sz w:val="28"/>
          <w:szCs w:val="28"/>
        </w:rPr>
      </w:pPr>
    </w:p>
    <w:p w:rsidR="00CC53FD" w:rsidRDefault="00CC53FD" w:rsidP="003862D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14C9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5" o:spid="_x0000_i1052" type="#_x0000_t75" alt="IMG_20230208_112339.jpg" style="width:251.25pt;height:207.75pt;visibility:visible">
            <v:imagedata r:id="rId34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</w:t>
      </w:r>
      <w:r w:rsidRPr="00C14C9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6" o:spid="_x0000_i1053" type="#_x0000_t75" alt="IMG_20230208_112856.jpg" style="width:249pt;height:207.75pt;visibility:visible">
            <v:imagedata r:id="rId35" o:title=""/>
          </v:shape>
        </w:pict>
      </w:r>
    </w:p>
    <w:p w:rsidR="00CC53FD" w:rsidRDefault="00CC53FD" w:rsidP="008250F5">
      <w:pPr>
        <w:spacing w:after="0"/>
        <w:rPr>
          <w:rFonts w:ascii="Times New Roman" w:hAnsi="Times New Roman"/>
          <w:sz w:val="28"/>
          <w:szCs w:val="28"/>
        </w:rPr>
      </w:pPr>
    </w:p>
    <w:p w:rsidR="00CC53FD" w:rsidRPr="00923CF0" w:rsidRDefault="00CC53FD" w:rsidP="003862DF">
      <w:pPr>
        <w:spacing w:after="0"/>
        <w:jc w:val="center"/>
        <w:rPr>
          <w:rFonts w:ascii="Times New Roman" w:hAnsi="Times New Roman"/>
          <w:noProof/>
          <w:sz w:val="28"/>
          <w:szCs w:val="28"/>
          <w:lang w:eastAsia="ru-RU"/>
        </w:rPr>
        <w:sectPr w:rsidR="00CC53FD" w:rsidRPr="00923CF0" w:rsidSect="008250F5">
          <w:type w:val="continuous"/>
          <w:pgSz w:w="11906" w:h="16838"/>
          <w:pgMar w:top="720" w:right="720" w:bottom="720" w:left="720" w:header="708" w:footer="708" w:gutter="0"/>
          <w:pgBorders w:offsetFrom="page">
            <w:top w:val="peopleHats" w:sz="8" w:space="24" w:color="auto"/>
            <w:left w:val="peopleHats" w:sz="8" w:space="24" w:color="auto"/>
            <w:bottom w:val="peopleHats" w:sz="8" w:space="24" w:color="auto"/>
            <w:right w:val="peopleHats" w:sz="8" w:space="24" w:color="auto"/>
          </w:pgBorders>
          <w:cols w:space="708"/>
        </w:sectPr>
      </w:pPr>
      <w:r w:rsidRPr="00C14C9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7" o:spid="_x0000_i1054" type="#_x0000_t75" alt="IMG_20230208_113158.jpg" style="width:395.25pt;height:318.75pt;visibility:visible">
            <v:imagedata r:id="rId36" o:title=""/>
          </v:shape>
        </w:pict>
      </w:r>
    </w:p>
    <w:p w:rsidR="00CC53FD" w:rsidRPr="00923CF0" w:rsidRDefault="00CC53FD" w:rsidP="003862DF">
      <w:pPr>
        <w:tabs>
          <w:tab w:val="left" w:pos="0"/>
        </w:tabs>
      </w:pPr>
    </w:p>
    <w:sectPr w:rsidR="00CC53FD" w:rsidRPr="00923CF0" w:rsidSect="008250F5">
      <w:pgSz w:w="11906" w:h="16838"/>
      <w:pgMar w:top="1134" w:right="850" w:bottom="1134" w:left="1701" w:header="708" w:footer="708" w:gutter="0"/>
      <w:pgBorders w:offsetFrom="page">
        <w:top w:val="peopleHats" w:sz="8" w:space="24" w:color="auto"/>
        <w:left w:val="peopleHats" w:sz="8" w:space="24" w:color="auto"/>
        <w:bottom w:val="peopleHats" w:sz="8" w:space="24" w:color="auto"/>
        <w:right w:val="peopleHats" w:sz="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53FD" w:rsidRDefault="00CC53FD" w:rsidP="00DD5100">
      <w:pPr>
        <w:spacing w:after="0" w:line="240" w:lineRule="auto"/>
      </w:pPr>
      <w:r>
        <w:separator/>
      </w:r>
    </w:p>
  </w:endnote>
  <w:endnote w:type="continuationSeparator" w:id="1">
    <w:p w:rsidR="00CC53FD" w:rsidRDefault="00CC53FD" w:rsidP="00DD5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3FD" w:rsidRDefault="00CC53FD">
    <w:pPr>
      <w:pStyle w:val="Footer"/>
      <w:jc w:val="center"/>
    </w:pPr>
    <w:fldSimple w:instr=" PAGE   \* MERGEFORMAT ">
      <w:r>
        <w:rPr>
          <w:noProof/>
        </w:rPr>
        <w:t>13</w:t>
      </w:r>
    </w:fldSimple>
  </w:p>
  <w:p w:rsidR="00CC53FD" w:rsidRDefault="00CC53F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53FD" w:rsidRDefault="00CC53FD" w:rsidP="00DD5100">
      <w:pPr>
        <w:spacing w:after="0" w:line="240" w:lineRule="auto"/>
      </w:pPr>
      <w:r>
        <w:separator/>
      </w:r>
    </w:p>
  </w:footnote>
  <w:footnote w:type="continuationSeparator" w:id="1">
    <w:p w:rsidR="00CC53FD" w:rsidRDefault="00CC53FD" w:rsidP="00DD5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D04C5"/>
    <w:multiLevelType w:val="hybridMultilevel"/>
    <w:tmpl w:val="A01248E8"/>
    <w:lvl w:ilvl="0" w:tplc="20360D7C">
      <w:start w:val="3"/>
      <w:numFmt w:val="decimal"/>
      <w:lvlText w:val="%1."/>
      <w:lvlJc w:val="left"/>
      <w:pPr>
        <w:ind w:left="1080" w:hanging="360"/>
      </w:pPr>
      <w:rPr>
        <w:rFonts w:eastAsia="Times New Roman" w:cs="Times New Roman"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34206DBC"/>
    <w:multiLevelType w:val="hybridMultilevel"/>
    <w:tmpl w:val="AF10AD40"/>
    <w:lvl w:ilvl="0" w:tplc="DC9627AE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  <w:b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4EF1290B"/>
    <w:multiLevelType w:val="hybridMultilevel"/>
    <w:tmpl w:val="D896ADA4"/>
    <w:lvl w:ilvl="0" w:tplc="3684E48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2C71FEE"/>
    <w:multiLevelType w:val="hybridMultilevel"/>
    <w:tmpl w:val="37482930"/>
    <w:lvl w:ilvl="0" w:tplc="FB5CAD48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50F5"/>
    <w:rsid w:val="00063167"/>
    <w:rsid w:val="00251565"/>
    <w:rsid w:val="002E267A"/>
    <w:rsid w:val="00361EF1"/>
    <w:rsid w:val="003862DF"/>
    <w:rsid w:val="003A6480"/>
    <w:rsid w:val="004A6ECA"/>
    <w:rsid w:val="005D1CA2"/>
    <w:rsid w:val="00646EDF"/>
    <w:rsid w:val="006F2615"/>
    <w:rsid w:val="00782EDB"/>
    <w:rsid w:val="007A2202"/>
    <w:rsid w:val="008250F5"/>
    <w:rsid w:val="008823F3"/>
    <w:rsid w:val="008E277E"/>
    <w:rsid w:val="00923CF0"/>
    <w:rsid w:val="0093567E"/>
    <w:rsid w:val="00A26F95"/>
    <w:rsid w:val="00B0517B"/>
    <w:rsid w:val="00C14C98"/>
    <w:rsid w:val="00C24CE5"/>
    <w:rsid w:val="00C560E9"/>
    <w:rsid w:val="00C6686D"/>
    <w:rsid w:val="00CB3E98"/>
    <w:rsid w:val="00CB5F60"/>
    <w:rsid w:val="00CB60A4"/>
    <w:rsid w:val="00CC53FD"/>
    <w:rsid w:val="00DD5100"/>
    <w:rsid w:val="00EF5DFE"/>
    <w:rsid w:val="00F45598"/>
    <w:rsid w:val="00F61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0F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25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250F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8250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8250F5"/>
    <w:pPr>
      <w:ind w:left="720"/>
      <w:contextualSpacing/>
    </w:pPr>
  </w:style>
  <w:style w:type="character" w:customStyle="1" w:styleId="c2">
    <w:name w:val="c2"/>
    <w:basedOn w:val="DefaultParagraphFont"/>
    <w:uiPriority w:val="99"/>
    <w:rsid w:val="008250F5"/>
    <w:rPr>
      <w:rFonts w:cs="Times New Roman"/>
    </w:rPr>
  </w:style>
  <w:style w:type="character" w:styleId="Strong">
    <w:name w:val="Strong"/>
    <w:basedOn w:val="DefaultParagraphFont"/>
    <w:uiPriority w:val="99"/>
    <w:qFormat/>
    <w:rsid w:val="008250F5"/>
    <w:rPr>
      <w:rFonts w:cs="Times New Roman"/>
      <w:b/>
      <w:bCs/>
    </w:rPr>
  </w:style>
  <w:style w:type="paragraph" w:customStyle="1" w:styleId="c8">
    <w:name w:val="c8"/>
    <w:basedOn w:val="Normal"/>
    <w:uiPriority w:val="99"/>
    <w:rsid w:val="004A6E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DefaultParagraphFont"/>
    <w:uiPriority w:val="99"/>
    <w:rsid w:val="004A6ECA"/>
    <w:rPr>
      <w:rFonts w:cs="Times New Roman"/>
    </w:rPr>
  </w:style>
  <w:style w:type="character" w:customStyle="1" w:styleId="c1">
    <w:name w:val="c1"/>
    <w:basedOn w:val="DefaultParagraphFont"/>
    <w:uiPriority w:val="99"/>
    <w:rsid w:val="00F4559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455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45598"/>
    <w:rPr>
      <w:rFonts w:cs="Times New Roman"/>
    </w:rPr>
  </w:style>
  <w:style w:type="paragraph" w:styleId="NoSpacing">
    <w:name w:val="No Spacing"/>
    <w:uiPriority w:val="99"/>
    <w:qFormat/>
    <w:rsid w:val="00CB5F60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127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7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7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7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customXml" Target="../customXml/item1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customXml" Target="../customXml/item4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40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6.jpeg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T4CTUPCNHN5M-256796007-3771</_dlc_DocId>
    <_dlc_DocIdUrl xmlns="c71519f2-859d-46c1-a1b6-2941efed936d">
      <Url>http://www.eduportal44.ru/chuhloma/rodnik/1/_layouts/15/DocIdRedir.aspx?ID=T4CTUPCNHN5M-256796007-3771</Url>
      <Description>T4CTUPCNHN5M-256796007-3771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A5837C-B8FB-4AC1-A8AC-CE58E23C6273}"/>
</file>

<file path=customXml/itemProps2.xml><?xml version="1.0" encoding="utf-8"?>
<ds:datastoreItem xmlns:ds="http://schemas.openxmlformats.org/officeDocument/2006/customXml" ds:itemID="{9E9BC105-2779-4365-952E-30A6A48C6A89}"/>
</file>

<file path=customXml/itemProps3.xml><?xml version="1.0" encoding="utf-8"?>
<ds:datastoreItem xmlns:ds="http://schemas.openxmlformats.org/officeDocument/2006/customXml" ds:itemID="{45600F5A-1A33-40A7-985D-5E68536AC876}"/>
</file>

<file path=customXml/itemProps4.xml><?xml version="1.0" encoding="utf-8"?>
<ds:datastoreItem xmlns:ds="http://schemas.openxmlformats.org/officeDocument/2006/customXml" ds:itemID="{73BA7964-79A4-4152-9C4C-22099C2F4EED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190</TotalTime>
  <Pages>13</Pages>
  <Words>1174</Words>
  <Characters>6698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2023-02-05T18:36:00Z</dcterms:created>
  <dcterms:modified xsi:type="dcterms:W3CDTF">2023-02-15T07:42:00Z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574377a3-36d7-44be-82e2-58daad1367f2</vt:lpwstr>
  </property>
</Properties>
</file>