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0D3" w:rsidRPr="00234DDF" w:rsidRDefault="00A420D3" w:rsidP="00234DDF">
      <w:pPr>
        <w:spacing w:after="0" w:line="240" w:lineRule="auto"/>
        <w:jc w:val="center"/>
        <w:rPr>
          <w:rFonts w:ascii="Times New Roman" w:hAnsi="Times New Roman"/>
          <w:b/>
          <w:sz w:val="44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4.05pt;margin-top:-36pt;width:8in;height:825pt;z-index:-251660288;visibility:visible;mso-position-horizontal-relative:page">
            <v:imagedata r:id="rId5" o:title=""/>
            <w10:wrap anchorx="page"/>
          </v:shape>
        </w:pict>
      </w:r>
      <w:r w:rsidRPr="00234DDF">
        <w:rPr>
          <w:rFonts w:ascii="Times New Roman" w:hAnsi="Times New Roman"/>
          <w:b/>
          <w:sz w:val="44"/>
          <w:szCs w:val="32"/>
        </w:rPr>
        <w:t>Здоровье ребёнка в наших руках!</w:t>
      </w:r>
    </w:p>
    <w:p w:rsidR="00A420D3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В современном обществе, в 21 веке, предъявляются </w:t>
      </w:r>
    </w:p>
    <w:p w:rsidR="00A420D3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новые, более высокие требования к человеку, в том числе </w:t>
      </w:r>
    </w:p>
    <w:p w:rsidR="00A420D3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и к ребёнку, к его знаниям и способностям. Здоровый и </w:t>
      </w:r>
    </w:p>
    <w:p w:rsidR="00A420D3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развитый ребёнок обладает хорошей сопротивляемостью </w:t>
      </w:r>
    </w:p>
    <w:p w:rsidR="00A420D3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организма к вредным факторам среды и устойчивостью к </w:t>
      </w:r>
    </w:p>
    <w:p w:rsidR="00A420D3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утомлению, социально и физиологически </w:t>
      </w:r>
    </w:p>
    <w:p w:rsidR="00A420D3" w:rsidRPr="00234DDF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адаптирован.</w:t>
      </w:r>
    </w:p>
    <w:p w:rsidR="00A420D3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В дошкольном детстве закладывается фундамент </w:t>
      </w:r>
    </w:p>
    <w:p w:rsidR="00A420D3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здоровья ребёнка, происходит его интенсивный рост и </w:t>
      </w:r>
    </w:p>
    <w:p w:rsidR="00A420D3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развитие, формируются основные движения, осанка, а </w:t>
      </w:r>
    </w:p>
    <w:p w:rsidR="00A420D3" w:rsidRPr="00234DDF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i/>
          <w:iCs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 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b/>
          <w:i/>
          <w:sz w:val="32"/>
          <w:szCs w:val="32"/>
        </w:rPr>
      </w:pPr>
      <w:r w:rsidRPr="00234DDF">
        <w:rPr>
          <w:rFonts w:ascii="Times New Roman" w:hAnsi="Times New Roman"/>
          <w:b/>
          <w:i/>
          <w:sz w:val="32"/>
          <w:szCs w:val="32"/>
        </w:rPr>
        <w:t>Что такое ЗОЖ? (здоровый образ жизни)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Рациональное питание.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Соблюдение режима.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Оптимальный двигательный режим.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Полноценный сон.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Здоровая гигиеническая среда.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Благоприятная психологическая атмосфера.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Закаливание.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b/>
          <w:i/>
          <w:sz w:val="32"/>
          <w:szCs w:val="32"/>
        </w:rPr>
      </w:pPr>
      <w:r w:rsidRPr="00234DDF">
        <w:rPr>
          <w:rFonts w:ascii="Times New Roman" w:hAnsi="Times New Roman"/>
          <w:b/>
          <w:i/>
          <w:sz w:val="32"/>
          <w:szCs w:val="32"/>
        </w:rPr>
        <w:t xml:space="preserve"> Факторы, влияющие на состояние здоровья: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20%-наследственность;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20%-экология;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10%-развитие здравоохранения;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50%-образ жизни.</w:t>
      </w:r>
    </w:p>
    <w:p w:rsidR="00A420D3" w:rsidRPr="00234DDF" w:rsidRDefault="00A420D3" w:rsidP="00234DDF">
      <w:pPr>
        <w:spacing w:after="0" w:line="240" w:lineRule="auto"/>
        <w:ind w:left="-993" w:right="-284" w:firstLine="284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Давайте же будем бороться за эти 50%, чтобы они были процентами здорового образа жизни.</w:t>
      </w:r>
    </w:p>
    <w:p w:rsidR="00A420D3" w:rsidRPr="00234DDF" w:rsidRDefault="00A420D3" w:rsidP="00234DDF">
      <w:pPr>
        <w:spacing w:after="0" w:line="240" w:lineRule="auto"/>
        <w:ind w:left="-993" w:right="-284" w:firstLine="993"/>
        <w:jc w:val="both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1. </w:t>
      </w:r>
      <w:r w:rsidRPr="00234DDF">
        <w:rPr>
          <w:rFonts w:ascii="Times New Roman" w:hAnsi="Times New Roman"/>
          <w:sz w:val="32"/>
          <w:szCs w:val="32"/>
        </w:rPr>
        <w:t xml:space="preserve">Прежде всего, необходимо </w:t>
      </w:r>
      <w:r w:rsidRPr="00234DDF">
        <w:rPr>
          <w:rFonts w:ascii="Times New Roman" w:hAnsi="Times New Roman"/>
          <w:b/>
          <w:sz w:val="32"/>
          <w:szCs w:val="32"/>
        </w:rPr>
        <w:t>активно использовать целебные природные факторы окружающей среды</w:t>
      </w:r>
      <w:r w:rsidRPr="00234DDF">
        <w:rPr>
          <w:rFonts w:ascii="Times New Roman" w:hAnsi="Times New Roman"/>
          <w:sz w:val="32"/>
          <w:szCs w:val="32"/>
        </w:rPr>
        <w:t>: чистую воду, ультрафиолетовые лучи солнечного света, чистый воздух, фитонцидные свойства растений, так как естественные силы природы представляют собой привычные компоненты окружающей среды и необходимы для жизнедеятельности организма.</w:t>
      </w:r>
    </w:p>
    <w:p w:rsidR="00A420D3" w:rsidRPr="00234DDF" w:rsidRDefault="00A420D3" w:rsidP="00234DDF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</w:t>
      </w:r>
      <w:r w:rsidRPr="00234DDF">
        <w:rPr>
          <w:rFonts w:ascii="Times New Roman" w:hAnsi="Times New Roman"/>
          <w:sz w:val="32"/>
          <w:szCs w:val="32"/>
        </w:rPr>
        <w:t xml:space="preserve">Ребёнку необходим </w:t>
      </w:r>
      <w:r w:rsidRPr="00234DDF">
        <w:rPr>
          <w:rFonts w:ascii="Times New Roman" w:hAnsi="Times New Roman"/>
          <w:b/>
          <w:sz w:val="32"/>
          <w:szCs w:val="32"/>
        </w:rPr>
        <w:t>спокойный, доброжелательный психологический климат.</w:t>
      </w:r>
      <w:r w:rsidRPr="00234DDF">
        <w:rPr>
          <w:rFonts w:ascii="Times New Roman" w:hAnsi="Times New Roman"/>
          <w:sz w:val="32"/>
          <w:szCs w:val="32"/>
        </w:rPr>
        <w:t xml:space="preserve"> Перебранка в присутствии ребёнка способствует возникновению у него невроза или усугубляют уже имеющиеся нарушения нервной системы. </w:t>
      </w:r>
      <w:r>
        <w:rPr>
          <w:noProof/>
        </w:rPr>
        <w:pict>
          <v:shape id="Рисунок 3" o:spid="_x0000_s1027" type="#_x0000_t75" style="position:absolute;left:0;text-align:left;margin-left:-79.05pt;margin-top:-28.7pt;width:581.25pt;height:822.1pt;z-index:-251658240;visibility:visible;mso-position-horizontal-relative:text;mso-position-vertical-relative:text">
            <v:imagedata r:id="rId6" o:title=""/>
          </v:shape>
        </w:pict>
      </w:r>
      <w:r w:rsidRPr="00234DDF">
        <w:rPr>
          <w:rFonts w:ascii="Times New Roman" w:hAnsi="Times New Roman"/>
          <w:sz w:val="32"/>
          <w:szCs w:val="32"/>
        </w:rPr>
        <w:t>Всё это снижает защитные возможности детского организма. Учитывая это , мы всегда должны стараться быть в хорошем настроении. Вспомните, стоит нам улыбнуться-сразу становится легче, нахмуриться -подкрадывается грусть. Эмоциональная устойчивость и связанное с ней поведение воспитываются. Здесь важно умение правильно и рационально относиться к тому, что мы видим и слышим. Так давайте же больше улыбаться и дарить радость друг другу!</w:t>
      </w:r>
    </w:p>
    <w:p w:rsidR="00A420D3" w:rsidRPr="00234DDF" w:rsidRDefault="00A420D3" w:rsidP="00234DDF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</w:t>
      </w:r>
      <w:r w:rsidRPr="00234DDF">
        <w:rPr>
          <w:rFonts w:ascii="Times New Roman" w:hAnsi="Times New Roman"/>
          <w:sz w:val="32"/>
          <w:szCs w:val="32"/>
        </w:rPr>
        <w:t xml:space="preserve">Правильно организованный </w:t>
      </w:r>
      <w:r w:rsidRPr="00234DDF">
        <w:rPr>
          <w:rFonts w:ascii="Times New Roman" w:hAnsi="Times New Roman"/>
          <w:b/>
          <w:sz w:val="32"/>
          <w:szCs w:val="32"/>
        </w:rPr>
        <w:t>режим дня:</w:t>
      </w:r>
      <w:r w:rsidRPr="00234DDF">
        <w:rPr>
          <w:rFonts w:ascii="Times New Roman" w:hAnsi="Times New Roman"/>
          <w:sz w:val="32"/>
          <w:szCs w:val="32"/>
        </w:rPr>
        <w:t> оптимально сочетаемые периоды бодрствования и сна детей в течение суток. Режим дисциплинирует детей, способствует формированию полезных привычек, приучает их к определённому ритму. </w:t>
      </w:r>
      <w:r w:rsidRPr="00234DDF">
        <w:rPr>
          <w:rFonts w:ascii="Times New Roman" w:hAnsi="Times New Roman"/>
          <w:i/>
          <w:sz w:val="32"/>
          <w:szCs w:val="32"/>
        </w:rPr>
        <w:t>Прогулка</w:t>
      </w:r>
      <w:r w:rsidRPr="00234DDF">
        <w:rPr>
          <w:rFonts w:ascii="Times New Roman" w:hAnsi="Times New Roman"/>
          <w:sz w:val="32"/>
          <w:szCs w:val="32"/>
        </w:rPr>
        <w:t xml:space="preserve"> - один из существенных компонентов режима дня. Этот наиболее эффективный вид отдыха, повышает сопротивляемость организма, закаляет его. Хорошо сочетать прогулку со спортивными и подвижными играми. Важная составляющая часть режима – </w:t>
      </w:r>
      <w:r w:rsidRPr="00234DDF">
        <w:rPr>
          <w:rFonts w:ascii="Times New Roman" w:hAnsi="Times New Roman"/>
          <w:i/>
          <w:sz w:val="32"/>
          <w:szCs w:val="32"/>
        </w:rPr>
        <w:t>Сон.</w:t>
      </w:r>
      <w:r w:rsidRPr="00234DDF">
        <w:rPr>
          <w:rFonts w:ascii="Times New Roman" w:hAnsi="Times New Roman"/>
          <w:sz w:val="32"/>
          <w:szCs w:val="32"/>
        </w:rPr>
        <w:t> Важно, чтобы малыш засыпал в одно и то же время (и днём и ночью).Домашний режим ребёнка должен быть продолжением режима дня детского сада, и особенно в выходные дни.</w:t>
      </w:r>
    </w:p>
    <w:p w:rsidR="00A420D3" w:rsidRPr="00234DDF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</w:t>
      </w:r>
      <w:r w:rsidRPr="00234DDF">
        <w:rPr>
          <w:rFonts w:ascii="Times New Roman" w:hAnsi="Times New Roman"/>
          <w:b/>
          <w:sz w:val="32"/>
          <w:szCs w:val="32"/>
        </w:rPr>
        <w:t>Полноценное питание</w:t>
      </w:r>
      <w:r w:rsidRPr="00234DDF">
        <w:rPr>
          <w:rFonts w:ascii="Times New Roman" w:hAnsi="Times New Roman"/>
          <w:sz w:val="32"/>
          <w:szCs w:val="32"/>
        </w:rPr>
        <w:t>: включение в рацион продуктов, богатых витаминами А,В,С и Д, минеральными солями и белком. Все блюда желательно готовить из натуральных продуктов, нерафинированных, без добавок, специй и консервантов. Чаще включать в рацион детей творог, гречневую и овсяную кашу. Важен режим питания – соблюдение определённых интервалов между приёмами пищи.</w:t>
      </w:r>
    </w:p>
    <w:p w:rsidR="00A420D3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5.</w:t>
      </w:r>
      <w:r w:rsidRPr="00234DDF">
        <w:rPr>
          <w:rFonts w:ascii="Times New Roman" w:hAnsi="Times New Roman"/>
          <w:sz w:val="32"/>
          <w:szCs w:val="32"/>
        </w:rPr>
        <w:t xml:space="preserve">Формировать </w:t>
      </w:r>
      <w:r w:rsidRPr="00234DDF">
        <w:rPr>
          <w:rFonts w:ascii="Times New Roman" w:hAnsi="Times New Roman"/>
          <w:b/>
          <w:sz w:val="32"/>
          <w:szCs w:val="32"/>
        </w:rPr>
        <w:t>интерес к оздоровлению собственного организма</w:t>
      </w:r>
      <w:r w:rsidRPr="00234DDF">
        <w:rPr>
          <w:rFonts w:ascii="Times New Roman" w:hAnsi="Times New Roman"/>
          <w:sz w:val="32"/>
          <w:szCs w:val="32"/>
        </w:rPr>
        <w:t xml:space="preserve">. Чем раньше ребёнок получит представление о строении тела человека, узнает о важности закаливания, движения, правильного питания, тем раньше он будет приобщён к здоровому образу жизни. Если же ребёнка насильно принуждают заниматься физкультурой и соблюдать правила гигиены, то ребёнок быстро теряет интерес к этому. При поступлении ребёнка в школу важным является уровень его физического развития. Принцип «не навреди» должен быть </w:t>
      </w:r>
    </w:p>
    <w:p w:rsidR="00A420D3" w:rsidRPr="00234DDF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заложен в основу воспитания и развития ребёнка.</w:t>
      </w:r>
    </w:p>
    <w:p w:rsidR="00A420D3" w:rsidRPr="00234DDF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5 </w:t>
      </w:r>
      <w:r w:rsidRPr="00234DDF">
        <w:rPr>
          <w:rFonts w:ascii="Times New Roman" w:hAnsi="Times New Roman"/>
          <w:sz w:val="32"/>
          <w:szCs w:val="32"/>
        </w:rPr>
        <w:t xml:space="preserve">Для укрепления здоровья эффективны </w:t>
      </w:r>
      <w:r w:rsidRPr="00234DDF">
        <w:rPr>
          <w:rFonts w:ascii="Times New Roman" w:hAnsi="Times New Roman"/>
          <w:b/>
          <w:sz w:val="32"/>
          <w:szCs w:val="32"/>
        </w:rPr>
        <w:t xml:space="preserve">ходьба и </w:t>
      </w:r>
    </w:p>
    <w:p w:rsidR="00A420D3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b/>
          <w:sz w:val="32"/>
          <w:szCs w:val="32"/>
        </w:rPr>
        <w:t>бег,</w:t>
      </w:r>
      <w:r w:rsidRPr="00234DDF">
        <w:rPr>
          <w:rFonts w:ascii="Times New Roman" w:hAnsi="Times New Roman"/>
          <w:sz w:val="32"/>
          <w:szCs w:val="32"/>
        </w:rPr>
        <w:t xml:space="preserve"> которые предохраняют организм человека от </w:t>
      </w:r>
    </w:p>
    <w:p w:rsidR="00A420D3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возникновения болезней. Они обладают выраженным </w:t>
      </w:r>
    </w:p>
    <w:p w:rsidR="00A420D3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тренирующим эффектом и способствуют </w:t>
      </w:r>
    </w:p>
    <w:p w:rsidR="00A420D3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 xml:space="preserve">закаливанию организма. </w:t>
      </w:r>
    </w:p>
    <w:p w:rsidR="00A420D3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6.</w:t>
      </w:r>
      <w:r w:rsidRPr="00234DDF">
        <w:rPr>
          <w:rFonts w:ascii="Times New Roman" w:hAnsi="Times New Roman"/>
          <w:sz w:val="32"/>
          <w:szCs w:val="32"/>
        </w:rPr>
        <w:t xml:space="preserve">Что такое закаливание? </w:t>
      </w:r>
    </w:p>
    <w:p w:rsidR="00A420D3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Это п</w:t>
      </w:r>
      <w:r w:rsidRPr="00234DDF">
        <w:rPr>
          <w:rFonts w:ascii="Times New Roman" w:hAnsi="Times New Roman"/>
          <w:sz w:val="32"/>
          <w:szCs w:val="32"/>
        </w:rPr>
        <w:t xml:space="preserve">овышение устойчивости организма к </w:t>
      </w:r>
    </w:p>
    <w:p w:rsidR="00A420D3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неблагоприятному</w:t>
      </w:r>
      <w:r w:rsidRPr="00234DDF">
        <w:rPr>
          <w:rFonts w:ascii="Times New Roman" w:hAnsi="Times New Roman"/>
          <w:sz w:val="32"/>
          <w:szCs w:val="32"/>
        </w:rPr>
        <w:t xml:space="preserve">воздействию ряда </w:t>
      </w:r>
      <w:r>
        <w:rPr>
          <w:rFonts w:ascii="Times New Roman" w:hAnsi="Times New Roman"/>
          <w:sz w:val="32"/>
          <w:szCs w:val="32"/>
        </w:rPr>
        <w:t xml:space="preserve">факторов          </w:t>
      </w:r>
    </w:p>
    <w:p w:rsidR="00A420D3" w:rsidRDefault="00A420D3" w:rsidP="00234DDF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окружающей среды путём </w:t>
      </w:r>
      <w:r w:rsidRPr="00234DDF">
        <w:rPr>
          <w:rFonts w:ascii="Times New Roman" w:hAnsi="Times New Roman"/>
          <w:sz w:val="32"/>
          <w:szCs w:val="32"/>
        </w:rPr>
        <w:t xml:space="preserve">систематического </w:t>
      </w:r>
    </w:p>
    <w:p w:rsidR="00A420D3" w:rsidRPr="00234DDF" w:rsidRDefault="00A420D3" w:rsidP="0044687D">
      <w:pPr>
        <w:spacing w:after="0" w:line="240" w:lineRule="auto"/>
        <w:ind w:left="-993" w:right="-284" w:firstLine="142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Рисунок 2" o:spid="_x0000_s1028" type="#_x0000_t75" style="position:absolute;left:0;text-align:left;margin-left:0;margin-top:-25.65pt;width:580.45pt;height:822pt;z-index:-251659264;visibility:visible;mso-position-horizontal:center;mso-position-horizontal-relative:page">
            <v:imagedata r:id="rId7" o:title=""/>
            <w10:wrap anchorx="page"/>
          </v:shape>
        </w:pict>
      </w:r>
      <w:r w:rsidRPr="00234DDF">
        <w:rPr>
          <w:rFonts w:ascii="Times New Roman" w:hAnsi="Times New Roman"/>
          <w:sz w:val="32"/>
          <w:szCs w:val="32"/>
        </w:rPr>
        <w:t xml:space="preserve">кратковременного воздействия на </w:t>
      </w:r>
      <w:r>
        <w:rPr>
          <w:rFonts w:ascii="Times New Roman" w:hAnsi="Times New Roman"/>
          <w:sz w:val="32"/>
          <w:szCs w:val="32"/>
        </w:rPr>
        <w:t xml:space="preserve">организм </w:t>
      </w:r>
      <w:r w:rsidRPr="00234DDF">
        <w:rPr>
          <w:rFonts w:ascii="Times New Roman" w:hAnsi="Times New Roman"/>
          <w:sz w:val="32"/>
          <w:szCs w:val="32"/>
        </w:rPr>
        <w:t>этих же факторов в малых дозах. В результате закаливания организм приспосабливается к меняющимся условиям окружающей среды. Закаливание имеет большее зн</w:t>
      </w:r>
      <w:r>
        <w:rPr>
          <w:rFonts w:ascii="Times New Roman" w:hAnsi="Times New Roman"/>
          <w:sz w:val="32"/>
          <w:szCs w:val="32"/>
        </w:rPr>
        <w:t>ачение для ослабленного ребёнка</w:t>
      </w:r>
      <w:r w:rsidRPr="00234DDF">
        <w:rPr>
          <w:rFonts w:ascii="Times New Roman" w:hAnsi="Times New Roman"/>
          <w:sz w:val="32"/>
          <w:szCs w:val="32"/>
        </w:rPr>
        <w:t>, чем для здорового. Наряду с традиционными методами закаливания (воздушные ванны, водные ножные процедуры, полоскание горла), широко используются и нетрадиционные:</w:t>
      </w:r>
    </w:p>
    <w:p w:rsidR="00A420D3" w:rsidRPr="00234DDF" w:rsidRDefault="00A420D3" w:rsidP="0044687D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i/>
          <w:sz w:val="32"/>
          <w:szCs w:val="32"/>
        </w:rPr>
        <w:t>Контрастное воздушное закаливание</w:t>
      </w:r>
      <w:r w:rsidRPr="00234DDF">
        <w:rPr>
          <w:rFonts w:ascii="Times New Roman" w:hAnsi="Times New Roman"/>
          <w:sz w:val="32"/>
          <w:szCs w:val="32"/>
        </w:rPr>
        <w:t xml:space="preserve"> (из тёплого в холодное помещение);</w:t>
      </w:r>
    </w:p>
    <w:p w:rsidR="00A420D3" w:rsidRPr="00234DDF" w:rsidRDefault="00A420D3" w:rsidP="0044687D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i/>
          <w:sz w:val="32"/>
          <w:szCs w:val="32"/>
        </w:rPr>
        <w:t>Хождение босиком</w:t>
      </w:r>
      <w:r w:rsidRPr="00234DDF">
        <w:rPr>
          <w:rFonts w:ascii="Times New Roman" w:hAnsi="Times New Roman"/>
          <w:sz w:val="32"/>
          <w:szCs w:val="32"/>
        </w:rPr>
        <w:t>, при этом укрепляются своды и связки стопы, идёт профилактика плоскостопия. В летний период дайте детям возможность детям ходить босиком по горячему песку и асфальту, по мелким камушкам и шишкам, которые действуют как сильные раздражители. Тёплый песок, мягкий ковёр, трава действуют успокаивающе. При ходьбе босиком увеличивается интенсивность деятельности почти всех мышц, стимулируется кровообращение во всём организме, улучшается умственная деятельность.</w:t>
      </w:r>
    </w:p>
    <w:p w:rsidR="00A420D3" w:rsidRPr="00234DDF" w:rsidRDefault="00A420D3" w:rsidP="0044687D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i/>
          <w:sz w:val="32"/>
          <w:szCs w:val="32"/>
        </w:rPr>
        <w:t>Контрастный душ</w:t>
      </w:r>
      <w:r w:rsidRPr="00234DDF">
        <w:rPr>
          <w:rFonts w:ascii="Times New Roman" w:hAnsi="Times New Roman"/>
          <w:sz w:val="32"/>
          <w:szCs w:val="32"/>
        </w:rPr>
        <w:t xml:space="preserve"> – наиболее эффективный метод закаливания в домашних условиях.</w:t>
      </w:r>
    </w:p>
    <w:p w:rsidR="00A420D3" w:rsidRPr="00234DDF" w:rsidRDefault="00A420D3" w:rsidP="0044687D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i/>
          <w:sz w:val="32"/>
          <w:szCs w:val="32"/>
        </w:rPr>
        <w:t>Полоскание горла</w:t>
      </w:r>
      <w:r w:rsidRPr="00234DDF">
        <w:rPr>
          <w:rFonts w:ascii="Times New Roman" w:hAnsi="Times New Roman"/>
          <w:sz w:val="32"/>
          <w:szCs w:val="32"/>
        </w:rPr>
        <w:t xml:space="preserve"> прохладной водой со снижением её температуры – метод профилактики заболевания носоглотки.</w:t>
      </w:r>
    </w:p>
    <w:p w:rsidR="00A420D3" w:rsidRPr="00234DDF" w:rsidRDefault="00A420D3" w:rsidP="0044687D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 w:rsidRPr="00234DDF">
        <w:rPr>
          <w:rFonts w:ascii="Times New Roman" w:hAnsi="Times New Roman"/>
          <w:sz w:val="32"/>
          <w:szCs w:val="32"/>
        </w:rPr>
        <w:t> Если вы хотите видеть своего ребёнка здоровым – надо ежедневно проводить закаливающие процедуры. Минимальное закаливание – воздушные и водные процедуры, правильно подобранная одежда.</w:t>
      </w:r>
    </w:p>
    <w:p w:rsidR="00A420D3" w:rsidRPr="00234DDF" w:rsidRDefault="00A420D3" w:rsidP="0044687D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7.</w:t>
      </w:r>
      <w:r w:rsidRPr="00234DDF">
        <w:rPr>
          <w:rFonts w:ascii="Times New Roman" w:hAnsi="Times New Roman"/>
          <w:sz w:val="32"/>
          <w:szCs w:val="32"/>
        </w:rPr>
        <w:t xml:space="preserve">Чтобы повысить защитные силы организма ребёнка, </w:t>
      </w:r>
      <w:r w:rsidRPr="0044687D">
        <w:rPr>
          <w:rFonts w:ascii="Times New Roman" w:hAnsi="Times New Roman"/>
          <w:b/>
          <w:sz w:val="32"/>
          <w:szCs w:val="32"/>
        </w:rPr>
        <w:t>рекомендуется приём витаминов.</w:t>
      </w:r>
      <w:r w:rsidRPr="00234DDF">
        <w:rPr>
          <w:rFonts w:ascii="Times New Roman" w:hAnsi="Times New Roman"/>
          <w:sz w:val="32"/>
          <w:szCs w:val="32"/>
        </w:rPr>
        <w:t xml:space="preserve"> Витамины участвуют в обмене веществ и регулируют отдельные биохимические и физиологические процессы.</w:t>
      </w:r>
    </w:p>
    <w:p w:rsidR="00A420D3" w:rsidRPr="00234DDF" w:rsidRDefault="00A420D3" w:rsidP="0044687D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8.</w:t>
      </w:r>
      <w:r w:rsidRPr="00234DDF">
        <w:rPr>
          <w:rFonts w:ascii="Times New Roman" w:hAnsi="Times New Roman"/>
          <w:sz w:val="32"/>
          <w:szCs w:val="32"/>
        </w:rPr>
        <w:t> Удар по здоровью ребёнка наносят вредные наклонности родителей. </w:t>
      </w:r>
      <w:r>
        <w:rPr>
          <w:rFonts w:ascii="Times New Roman" w:hAnsi="Times New Roman"/>
          <w:sz w:val="32"/>
          <w:szCs w:val="32"/>
        </w:rPr>
        <w:t>Не секрет</w:t>
      </w:r>
      <w:r w:rsidRPr="00234DDF">
        <w:rPr>
          <w:rFonts w:ascii="Times New Roman" w:hAnsi="Times New Roman"/>
          <w:sz w:val="32"/>
          <w:szCs w:val="32"/>
        </w:rPr>
        <w:t>, что дети курящих отцов и матерей болеют бронхолёгочными заболеваниями чаще, чем дети некурящих.</w:t>
      </w:r>
    </w:p>
    <w:p w:rsidR="00A420D3" w:rsidRPr="00234DDF" w:rsidRDefault="00A420D3" w:rsidP="0044687D">
      <w:pPr>
        <w:spacing w:after="0" w:line="240" w:lineRule="auto"/>
        <w:ind w:left="-993" w:right="-284"/>
        <w:jc w:val="both"/>
        <w:rPr>
          <w:rFonts w:ascii="Times New Roman" w:hAnsi="Times New Roman"/>
          <w:sz w:val="32"/>
          <w:szCs w:val="32"/>
        </w:rPr>
      </w:pPr>
    </w:p>
    <w:p w:rsidR="00A420D3" w:rsidRPr="0044687D" w:rsidRDefault="00A420D3" w:rsidP="0044687D">
      <w:pPr>
        <w:spacing w:after="0" w:line="240" w:lineRule="auto"/>
        <w:ind w:left="-99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ПОМНИТЕ - </w:t>
      </w:r>
      <w:r w:rsidRPr="0044687D">
        <w:rPr>
          <w:rFonts w:ascii="Times New Roman" w:hAnsi="Times New Roman"/>
          <w:b/>
          <w:sz w:val="32"/>
          <w:szCs w:val="32"/>
        </w:rPr>
        <w:t>ЗДОРОВЬЕ РЕБЁНКА В ВАШИХ РУКАХ!!!</w:t>
      </w:r>
    </w:p>
    <w:p w:rsidR="00A420D3" w:rsidRPr="0044687D" w:rsidRDefault="00A420D3" w:rsidP="0044687D">
      <w:pPr>
        <w:spacing w:after="0" w:line="240" w:lineRule="auto"/>
        <w:ind w:left="-993"/>
        <w:jc w:val="center"/>
        <w:rPr>
          <w:rFonts w:ascii="Times New Roman" w:hAnsi="Times New Roman"/>
          <w:b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ind w:left="-993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ind w:left="-993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ind w:left="-993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420D3" w:rsidRPr="00234DDF" w:rsidRDefault="00A420D3" w:rsidP="00234DDF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Рисунок 4" o:spid="_x0000_s1029" type="#_x0000_t75" style="position:absolute;margin-left:536pt;margin-top:-27pt;width:8in;height:825pt;z-index:-251657216;visibility:visible;mso-position-horizontal:right;mso-position-horizontal-relative:page">
            <v:imagedata r:id="rId8" o:title=""/>
            <w10:wrap anchorx="page"/>
          </v:shape>
        </w:pict>
      </w:r>
    </w:p>
    <w:p w:rsidR="00A420D3" w:rsidRPr="00234DDF" w:rsidRDefault="00A420D3" w:rsidP="00234DD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420D3" w:rsidRPr="0044687D" w:rsidRDefault="00A420D3" w:rsidP="0044687D">
      <w:pPr>
        <w:ind w:left="-709" w:right="-426"/>
        <w:jc w:val="center"/>
        <w:rPr>
          <w:rFonts w:ascii="Times New Roman" w:hAnsi="Times New Roman"/>
          <w:b/>
          <w:sz w:val="32"/>
          <w:szCs w:val="32"/>
        </w:rPr>
      </w:pPr>
      <w:r w:rsidRPr="0044687D">
        <w:rPr>
          <w:rFonts w:ascii="Times New Roman" w:hAnsi="Times New Roman"/>
          <w:b/>
          <w:sz w:val="32"/>
          <w:szCs w:val="32"/>
        </w:rPr>
        <w:t>КОДЕКС ЗДОРОВЬЯ</w:t>
      </w:r>
    </w:p>
    <w:p w:rsidR="00A420D3" w:rsidRPr="0044687D" w:rsidRDefault="00A420D3" w:rsidP="0044687D">
      <w:pPr>
        <w:ind w:left="-709" w:right="-426"/>
        <w:rPr>
          <w:rFonts w:ascii="Times New Roman" w:hAnsi="Times New Roman"/>
          <w:b/>
          <w:i/>
          <w:sz w:val="32"/>
          <w:szCs w:val="32"/>
        </w:rPr>
      </w:pPr>
      <w:r w:rsidRPr="0044687D">
        <w:rPr>
          <w:rFonts w:ascii="Times New Roman" w:hAnsi="Times New Roman"/>
          <w:b/>
          <w:i/>
          <w:sz w:val="32"/>
          <w:szCs w:val="32"/>
        </w:rPr>
        <w:t>Помни – здоровье не всё, но все без здоровья – ничто!</w:t>
      </w:r>
    </w:p>
    <w:p w:rsidR="00A420D3" w:rsidRDefault="00A420D3" w:rsidP="0044687D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b/>
          <w:sz w:val="32"/>
          <w:szCs w:val="32"/>
        </w:rPr>
        <w:t>Здоровье</w:t>
      </w:r>
      <w:r>
        <w:rPr>
          <w:rFonts w:ascii="Times New Roman" w:hAnsi="Times New Roman"/>
          <w:sz w:val="32"/>
          <w:szCs w:val="32"/>
        </w:rPr>
        <w:t> нужно не только тебе</w:t>
      </w:r>
      <w:r w:rsidRPr="0044687D">
        <w:rPr>
          <w:rFonts w:ascii="Times New Roman" w:hAnsi="Times New Roman"/>
          <w:sz w:val="32"/>
          <w:szCs w:val="32"/>
        </w:rPr>
        <w:t xml:space="preserve">, но и людям которых ты </w:t>
      </w:r>
    </w:p>
    <w:p w:rsidR="00A420D3" w:rsidRDefault="00A420D3" w:rsidP="0044687D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sz w:val="32"/>
          <w:szCs w:val="32"/>
        </w:rPr>
        <w:t>обязан защищать и помогать.</w:t>
      </w:r>
    </w:p>
    <w:p w:rsidR="00A420D3" w:rsidRPr="0044687D" w:rsidRDefault="00A420D3" w:rsidP="0044687D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</w:p>
    <w:p w:rsidR="00A420D3" w:rsidRDefault="00A420D3" w:rsidP="0044687D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b/>
          <w:sz w:val="32"/>
          <w:szCs w:val="32"/>
        </w:rPr>
        <w:t>Здоровье </w:t>
      </w:r>
      <w:r w:rsidRPr="0044687D">
        <w:rPr>
          <w:rFonts w:ascii="Times New Roman" w:hAnsi="Times New Roman"/>
          <w:sz w:val="32"/>
          <w:szCs w:val="32"/>
        </w:rPr>
        <w:t xml:space="preserve">не только физическая сила, но и душевное </w:t>
      </w:r>
    </w:p>
    <w:p w:rsidR="00A420D3" w:rsidRDefault="00A420D3" w:rsidP="0044687D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sz w:val="32"/>
          <w:szCs w:val="32"/>
        </w:rPr>
        <w:t>равновесие.</w:t>
      </w:r>
    </w:p>
    <w:p w:rsidR="00A420D3" w:rsidRPr="0044687D" w:rsidRDefault="00A420D3" w:rsidP="0044687D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</w:p>
    <w:p w:rsidR="00A420D3" w:rsidRDefault="00A420D3" w:rsidP="0044687D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b/>
          <w:sz w:val="32"/>
          <w:szCs w:val="32"/>
        </w:rPr>
        <w:t>Здоровье</w:t>
      </w:r>
      <w:r w:rsidRPr="0044687D">
        <w:rPr>
          <w:rFonts w:ascii="Times New Roman" w:hAnsi="Times New Roman"/>
          <w:sz w:val="32"/>
          <w:szCs w:val="32"/>
        </w:rPr>
        <w:t xml:space="preserve">  - это твоя способность удовлетворять в </w:t>
      </w:r>
    </w:p>
    <w:p w:rsidR="00A420D3" w:rsidRDefault="00A420D3" w:rsidP="0044687D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sz w:val="32"/>
          <w:szCs w:val="32"/>
        </w:rPr>
        <w:t>разумных пределах свои потребности.</w:t>
      </w:r>
    </w:p>
    <w:p w:rsidR="00A420D3" w:rsidRPr="0044687D" w:rsidRDefault="00A420D3" w:rsidP="0044687D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</w:p>
    <w:p w:rsidR="00A420D3" w:rsidRPr="0044687D" w:rsidRDefault="00A420D3" w:rsidP="0044687D">
      <w:pPr>
        <w:ind w:left="-709" w:right="-426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b/>
          <w:sz w:val="32"/>
          <w:szCs w:val="32"/>
        </w:rPr>
        <w:t>Здоровье</w:t>
      </w:r>
      <w:r w:rsidRPr="0044687D">
        <w:rPr>
          <w:rFonts w:ascii="Times New Roman" w:hAnsi="Times New Roman"/>
          <w:sz w:val="32"/>
          <w:szCs w:val="32"/>
        </w:rPr>
        <w:t> – это физическая и гигиеническая культура нашего тела: нет ничего красивее человеческого тела.</w:t>
      </w:r>
    </w:p>
    <w:p w:rsidR="00A420D3" w:rsidRPr="0044687D" w:rsidRDefault="00A420D3" w:rsidP="0044687D">
      <w:pPr>
        <w:ind w:left="-709" w:right="-426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b/>
          <w:sz w:val="32"/>
          <w:szCs w:val="32"/>
        </w:rPr>
        <w:t>Здоровье</w:t>
      </w:r>
      <w:r w:rsidRPr="0044687D">
        <w:rPr>
          <w:rFonts w:ascii="Times New Roman" w:hAnsi="Times New Roman"/>
          <w:sz w:val="32"/>
          <w:szCs w:val="32"/>
        </w:rPr>
        <w:t> – это стиль и образ твоей жизни.</w:t>
      </w:r>
    </w:p>
    <w:p w:rsidR="00A420D3" w:rsidRPr="0044687D" w:rsidRDefault="00A420D3" w:rsidP="0044687D">
      <w:pPr>
        <w:ind w:left="-709" w:right="-426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sz w:val="32"/>
          <w:szCs w:val="32"/>
        </w:rPr>
        <w:t>Ходи периодически по земле босиком – земля даёт нам силу, отводит из тела лишнее электричество.</w:t>
      </w:r>
    </w:p>
    <w:p w:rsidR="00A420D3" w:rsidRPr="0044687D" w:rsidRDefault="00A420D3" w:rsidP="0044687D">
      <w:pPr>
        <w:ind w:left="-709" w:right="-426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sz w:val="32"/>
          <w:szCs w:val="32"/>
        </w:rPr>
        <w:t>Учись правильно дышать – глубоко, ровно, спокойно.</w:t>
      </w:r>
    </w:p>
    <w:p w:rsidR="00A420D3" w:rsidRPr="0044687D" w:rsidRDefault="00A420D3" w:rsidP="0044687D">
      <w:pPr>
        <w:ind w:left="-709" w:right="-426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sz w:val="32"/>
          <w:szCs w:val="32"/>
        </w:rPr>
        <w:t>Семья – наша опора и наше счастье, делай в семье так, чтобы каждый член семьи чувствовал свою нужность и зависимость друг от друга.</w:t>
      </w:r>
    </w:p>
    <w:p w:rsidR="00A420D3" w:rsidRPr="0044687D" w:rsidRDefault="00A420D3" w:rsidP="0044687D">
      <w:pPr>
        <w:ind w:left="-709" w:right="-426"/>
        <w:rPr>
          <w:rFonts w:ascii="Times New Roman" w:hAnsi="Times New Roman"/>
          <w:sz w:val="32"/>
          <w:szCs w:val="32"/>
        </w:rPr>
      </w:pPr>
      <w:r w:rsidRPr="00740FEA">
        <w:rPr>
          <w:rFonts w:ascii="Times New Roman" w:hAnsi="Times New Roman"/>
          <w:b/>
          <w:sz w:val="32"/>
          <w:szCs w:val="32"/>
        </w:rPr>
        <w:t>Здоровье</w:t>
      </w:r>
      <w:r w:rsidRPr="0044687D">
        <w:rPr>
          <w:rFonts w:ascii="Times New Roman" w:hAnsi="Times New Roman"/>
          <w:sz w:val="32"/>
          <w:szCs w:val="32"/>
        </w:rPr>
        <w:t> – это любовь и бережное отношение к природе: природа не брат и не сестра, а отец и мать человечества.</w:t>
      </w:r>
    </w:p>
    <w:p w:rsidR="00A420D3" w:rsidRPr="0044687D" w:rsidRDefault="00A420D3" w:rsidP="0044687D">
      <w:pPr>
        <w:ind w:left="-709" w:right="-426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sz w:val="32"/>
          <w:szCs w:val="32"/>
        </w:rPr>
        <w:t>Хочешь быть здоровым, подружись с физической культурой, чистым воздухом и здоровой пищей.</w:t>
      </w:r>
    </w:p>
    <w:p w:rsidR="00A420D3" w:rsidRPr="0044687D" w:rsidRDefault="00A420D3" w:rsidP="0044687D">
      <w:pPr>
        <w:ind w:left="-709" w:right="-426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sz w:val="32"/>
          <w:szCs w:val="32"/>
        </w:rPr>
        <w:t>Помни – солнце наш друг, и все мы дети солнца, но с его лучами не шути: загорание не должно стать сгоранием на солнце.</w:t>
      </w:r>
    </w:p>
    <w:p w:rsidR="00A420D3" w:rsidRPr="0044687D" w:rsidRDefault="00A420D3" w:rsidP="0044687D">
      <w:pPr>
        <w:ind w:left="-709" w:right="-426"/>
        <w:rPr>
          <w:rFonts w:ascii="Times New Roman" w:hAnsi="Times New Roman"/>
          <w:sz w:val="32"/>
          <w:szCs w:val="32"/>
        </w:rPr>
      </w:pPr>
      <w:r w:rsidRPr="00740FEA">
        <w:rPr>
          <w:rFonts w:ascii="Times New Roman" w:hAnsi="Times New Roman"/>
          <w:b/>
          <w:sz w:val="32"/>
          <w:szCs w:val="32"/>
        </w:rPr>
        <w:t>Здоровье </w:t>
      </w:r>
      <w:r w:rsidRPr="0044687D">
        <w:rPr>
          <w:rFonts w:ascii="Times New Roman" w:hAnsi="Times New Roman"/>
          <w:sz w:val="32"/>
          <w:szCs w:val="32"/>
        </w:rPr>
        <w:t>– социальная культура человека, культура человеческих отношений.</w:t>
      </w:r>
    </w:p>
    <w:p w:rsidR="00A420D3" w:rsidRPr="0044687D" w:rsidRDefault="00A420D3" w:rsidP="0044687D">
      <w:pPr>
        <w:ind w:left="-709" w:right="-426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sz w:val="32"/>
          <w:szCs w:val="32"/>
        </w:rPr>
        <w:t>Люби нашу землю – мать и кормилицу, бережно относись к ней и ко всему живому, чему она дала жизнь. Хочешь жить, люби жизнь.</w:t>
      </w:r>
    </w:p>
    <w:p w:rsidR="00A420D3" w:rsidRDefault="00A420D3" w:rsidP="00740FEA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  <w:r w:rsidRPr="00740FEA">
        <w:rPr>
          <w:rFonts w:ascii="Times New Roman" w:hAnsi="Times New Roman"/>
          <w:b/>
          <w:sz w:val="32"/>
          <w:szCs w:val="32"/>
        </w:rPr>
        <w:t>Здоровье </w:t>
      </w:r>
      <w:r w:rsidRPr="0044687D">
        <w:rPr>
          <w:rFonts w:ascii="Times New Roman" w:hAnsi="Times New Roman"/>
          <w:sz w:val="32"/>
          <w:szCs w:val="32"/>
        </w:rPr>
        <w:t>– наш капитал. Его можно увеличить, его можно</w:t>
      </w:r>
    </w:p>
    <w:p w:rsidR="00A420D3" w:rsidRDefault="00A420D3" w:rsidP="00740FEA">
      <w:pPr>
        <w:spacing w:after="0" w:line="240" w:lineRule="auto"/>
        <w:ind w:left="-709" w:right="-425"/>
        <w:rPr>
          <w:rFonts w:ascii="Times New Roman" w:hAnsi="Times New Roman"/>
          <w:sz w:val="32"/>
          <w:szCs w:val="32"/>
        </w:rPr>
      </w:pPr>
      <w:r w:rsidRPr="0044687D">
        <w:rPr>
          <w:rFonts w:ascii="Times New Roman" w:hAnsi="Times New Roman"/>
          <w:sz w:val="32"/>
          <w:szCs w:val="32"/>
        </w:rPr>
        <w:t xml:space="preserve">и прокутить. </w:t>
      </w:r>
    </w:p>
    <w:p w:rsidR="00A420D3" w:rsidRPr="008D7108" w:rsidRDefault="00A420D3" w:rsidP="008D7108">
      <w:pPr>
        <w:spacing w:after="0" w:line="240" w:lineRule="auto"/>
        <w:ind w:right="-425"/>
        <w:rPr>
          <w:rFonts w:ascii="Times New Roman" w:hAnsi="Times New Roman"/>
          <w:b/>
          <w:sz w:val="32"/>
          <w:szCs w:val="32"/>
        </w:rPr>
      </w:pPr>
      <w:r w:rsidRPr="00740FEA">
        <w:rPr>
          <w:rFonts w:ascii="Times New Roman" w:hAnsi="Times New Roman"/>
          <w:b/>
          <w:sz w:val="32"/>
          <w:szCs w:val="32"/>
        </w:rPr>
        <w:t>Хочешь быть здоровым – будь им!</w:t>
      </w:r>
      <w:bookmarkStart w:id="0" w:name="_GoBack"/>
      <w:bookmarkEnd w:id="0"/>
    </w:p>
    <w:sectPr w:rsidR="00A420D3" w:rsidRPr="008D7108" w:rsidSect="00234DDF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411E7"/>
    <w:multiLevelType w:val="multilevel"/>
    <w:tmpl w:val="ED28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FDD1E8D"/>
    <w:multiLevelType w:val="multilevel"/>
    <w:tmpl w:val="A1EC4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A486CB0"/>
    <w:multiLevelType w:val="multilevel"/>
    <w:tmpl w:val="C13E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73B2"/>
    <w:rsid w:val="001573B2"/>
    <w:rsid w:val="00234DDF"/>
    <w:rsid w:val="002F552E"/>
    <w:rsid w:val="0044687D"/>
    <w:rsid w:val="00602115"/>
    <w:rsid w:val="006368F1"/>
    <w:rsid w:val="006F73D0"/>
    <w:rsid w:val="00740FEA"/>
    <w:rsid w:val="008D7108"/>
    <w:rsid w:val="00930C66"/>
    <w:rsid w:val="009B27B3"/>
    <w:rsid w:val="00A42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8F1"/>
    <w:pPr>
      <w:spacing w:after="160"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34D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40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0F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709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T4CTUPCNHN5M-256796007-1468</_dlc_DocId>
    <_dlc_DocIdUrl xmlns="c71519f2-859d-46c1-a1b6-2941efed936d">
      <Url>http://sps-2016-2/chuhloma/rodnik/1/_layouts/15/DocIdRedir.aspx?ID=T4CTUPCNHN5M-256796007-1468</Url>
      <Description>T4CTUPCNHN5M-256796007-1468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E061F4-7395-4DF3-85CA-243F559E032E}"/>
</file>

<file path=customXml/itemProps2.xml><?xml version="1.0" encoding="utf-8"?>
<ds:datastoreItem xmlns:ds="http://schemas.openxmlformats.org/officeDocument/2006/customXml" ds:itemID="{BF0A039B-0D9A-4414-A07A-C7A36B50D77D}"/>
</file>

<file path=customXml/itemProps3.xml><?xml version="1.0" encoding="utf-8"?>
<ds:datastoreItem xmlns:ds="http://schemas.openxmlformats.org/officeDocument/2006/customXml" ds:itemID="{62193A74-55A9-492A-8620-E8CABBCFB5B1}"/>
</file>

<file path=customXml/itemProps4.xml><?xml version="1.0" encoding="utf-8"?>
<ds:datastoreItem xmlns:ds="http://schemas.openxmlformats.org/officeDocument/2006/customXml" ds:itemID="{9F97A020-7EA3-4035-8B00-C764A01DFA9B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</TotalTime>
  <Pages>5</Pages>
  <Words>1063</Words>
  <Characters>6060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Solig</dc:creator>
  <cp:keywords/>
  <dc:description/>
  <cp:lastModifiedBy>User</cp:lastModifiedBy>
  <cp:revision>4</cp:revision>
  <cp:lastPrinted>2016-04-11T09:17:00Z</cp:lastPrinted>
  <dcterms:created xsi:type="dcterms:W3CDTF">2016-04-11T08:38:00Z</dcterms:created>
  <dcterms:modified xsi:type="dcterms:W3CDTF">2019-10-18T07:14:00Z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dfc88a03-44c5-404c-aa13-fa179c8ad3a4</vt:lpwstr>
  </property>
  <property fmtid="{D5CDD505-2E9C-101B-9397-08002B2CF9AE}" pid="4" name="_dlc_DocId">
    <vt:lpwstr>UX25FU4DC2SS-819-7</vt:lpwstr>
  </property>
  <property fmtid="{D5CDD505-2E9C-101B-9397-08002B2CF9AE}" pid="5" name="_dlc_DocIdUrl">
    <vt:lpwstr>http://www.eduportal44.ru/soligalich/kolosok/1/_layouts/15/DocIdRedir.aspx?ID=UX25FU4DC2SS-819-7, UX25FU4DC2SS-819-7</vt:lpwstr>
  </property>
</Properties>
</file>