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35C" w:rsidRDefault="0081435C" w:rsidP="0081435C">
      <w:pPr>
        <w:jc w:val="right"/>
      </w:pPr>
      <w:r>
        <w:t xml:space="preserve">Во главе педагогических мероприятий, </w:t>
      </w:r>
    </w:p>
    <w:p w:rsidR="0081435C" w:rsidRDefault="0081435C" w:rsidP="0081435C">
      <w:pPr>
        <w:jc w:val="right"/>
      </w:pPr>
      <w:r>
        <w:t xml:space="preserve">проникая через всю воспитательную работу, </w:t>
      </w:r>
    </w:p>
    <w:p w:rsidR="00F63701" w:rsidRDefault="0081435C" w:rsidP="0081435C">
      <w:pPr>
        <w:jc w:val="right"/>
      </w:pPr>
      <w:r>
        <w:t>должна стать забота об укреплении здоровья ребенка.</w:t>
      </w:r>
    </w:p>
    <w:p w:rsidR="0081435C" w:rsidRDefault="0081435C" w:rsidP="0081435C">
      <w:pPr>
        <w:jc w:val="right"/>
      </w:pPr>
      <w:r>
        <w:t>В.А.Сухомлинский</w:t>
      </w:r>
    </w:p>
    <w:p w:rsidR="00CD386D" w:rsidRDefault="00CD386D" w:rsidP="00CD386D">
      <w:r>
        <w:t>Здоровье эт</w:t>
      </w:r>
      <w:r w:rsidR="00706E62">
        <w:t>о не только отсутствие болезней</w:t>
      </w:r>
      <w:r>
        <w:t>, но и полное физическое, психическое и социальное благополучие.</w:t>
      </w:r>
    </w:p>
    <w:p w:rsidR="00CD386D" w:rsidRDefault="00CD386D" w:rsidP="00CD386D">
      <w:pPr>
        <w:spacing w:after="0"/>
      </w:pPr>
      <w:r>
        <w:t>Наиболее доступное средство увеличения потенциала здоровья – физическая культура, двигательная активность.</w:t>
      </w:r>
    </w:p>
    <w:p w:rsidR="00CD386D" w:rsidRDefault="0081435C" w:rsidP="0081435C">
      <w:r w:rsidRPr="0081435C">
        <w:rPr>
          <w:rFonts w:ascii="Calibri" w:eastAsia="Calibri" w:hAnsi="Calibri" w:cs="Times New Roman"/>
        </w:rPr>
        <w:t>Запас двигательной энергии ребенка, особенно ребенка младшего возраста, настолько велик, что он самостоятельно реализует потребность в движении естественным путем – в игре, и это хорошо было известно с древних времен</w:t>
      </w:r>
      <w:r>
        <w:t>.</w:t>
      </w:r>
    </w:p>
    <w:p w:rsidR="007C1FDD" w:rsidRDefault="007C1FDD" w:rsidP="0081435C">
      <w:r>
        <w:t>Е</w:t>
      </w:r>
      <w:r w:rsidRPr="00F63701">
        <w:rPr>
          <w:rFonts w:ascii="Calibri" w:eastAsia="Calibri" w:hAnsi="Calibri" w:cs="Times New Roman"/>
        </w:rPr>
        <w:t>жедневный активный отдых на прогулке обеспечивает до</w:t>
      </w:r>
      <w:r w:rsidRPr="00F63701">
        <w:rPr>
          <w:rFonts w:ascii="Calibri" w:eastAsia="Calibri" w:hAnsi="Calibri" w:cs="Times New Roman"/>
        </w:rPr>
        <w:softHyphen/>
        <w:t>школьникам до 40% необходимого суточного объема движе</w:t>
      </w:r>
      <w:r w:rsidRPr="00F63701">
        <w:rPr>
          <w:rFonts w:ascii="Calibri" w:eastAsia="Calibri" w:hAnsi="Calibri" w:cs="Times New Roman"/>
        </w:rPr>
        <w:softHyphen/>
        <w:t xml:space="preserve">ний. </w:t>
      </w:r>
    </w:p>
    <w:p w:rsidR="007C1FDD" w:rsidRDefault="00DD33C0" w:rsidP="0081435C">
      <w:r>
        <w:t xml:space="preserve">Для этого в детском саду организуются </w:t>
      </w:r>
      <w:proofErr w:type="spellStart"/>
      <w:proofErr w:type="gramStart"/>
      <w:r w:rsidR="007C1FDD">
        <w:rPr>
          <w:iCs/>
        </w:rPr>
        <w:t>ф</w:t>
      </w:r>
      <w:r w:rsidR="007C1FDD" w:rsidRPr="00DD33C0">
        <w:rPr>
          <w:iCs/>
        </w:rPr>
        <w:t>изкультурно</w:t>
      </w:r>
      <w:proofErr w:type="spellEnd"/>
      <w:r w:rsidR="007C1FDD" w:rsidRPr="00DD33C0">
        <w:rPr>
          <w:iCs/>
        </w:rPr>
        <w:t xml:space="preserve"> - оздоровительные</w:t>
      </w:r>
      <w:proofErr w:type="gramEnd"/>
      <w:r w:rsidR="007C1FDD" w:rsidRPr="00DD33C0">
        <w:rPr>
          <w:iCs/>
        </w:rPr>
        <w:t xml:space="preserve"> </w:t>
      </w:r>
      <w:r w:rsidRPr="00DD33C0">
        <w:rPr>
          <w:iCs/>
        </w:rPr>
        <w:t>мероприятия</w:t>
      </w:r>
      <w:r w:rsidR="007C1FDD">
        <w:t xml:space="preserve"> </w:t>
      </w:r>
      <w:r w:rsidR="00706E62">
        <w:t xml:space="preserve">в помещении и </w:t>
      </w:r>
      <w:r w:rsidR="007C1FDD">
        <w:t>на прогулке</w:t>
      </w:r>
      <w:r>
        <w:t xml:space="preserve">: утренняя гимнастика, физкультурные занятия (1 раз в неделю на свежем воздухе),  </w:t>
      </w:r>
      <w:proofErr w:type="spellStart"/>
      <w:r>
        <w:t>физминутки</w:t>
      </w:r>
      <w:proofErr w:type="spellEnd"/>
      <w:r>
        <w:t xml:space="preserve">, подвижные игры и т.д. </w:t>
      </w:r>
    </w:p>
    <w:p w:rsidR="00D3464C" w:rsidRDefault="00D3464C" w:rsidP="0081435C">
      <w:r>
        <w:t xml:space="preserve">Физкультурные досуги  проводим 1-2 раза в месяц, а при благоприятных погодных условиях они проводятся на прогулке. </w:t>
      </w:r>
      <w:r w:rsidRPr="00D3464C">
        <w:t>При проведении досугов все дети приобщаются к непосредственному участию в различных состязаниях, соревнованиях, с увлечением выполняют двигательные задания, при этом дети ведут себя непосредственно</w:t>
      </w:r>
      <w:r w:rsidR="00706E62">
        <w:t>,</w:t>
      </w:r>
      <w:r w:rsidRPr="00D3464C">
        <w:t xml:space="preserve"> и эта раскованность позволяет им двигаться без особого напряжения.</w:t>
      </w:r>
    </w:p>
    <w:p w:rsidR="00C6749C" w:rsidRDefault="00C6749C" w:rsidP="0081435C">
      <w:r>
        <w:t>Во время физкультурных досугов д</w:t>
      </w:r>
      <w:r w:rsidRPr="00C6749C">
        <w:t>ети приучаются сопереживать успехам и неудачам товарищей, уметь радоваться их достижениям, поддерживать дружеские</w:t>
      </w:r>
      <w:r>
        <w:t xml:space="preserve"> взаимоотношения между собой.  У </w:t>
      </w:r>
      <w:r w:rsidRPr="00C6749C">
        <w:t xml:space="preserve">них воспитывается стремление добиваться не только высоких индивидуальных, но и командных успехов. При этом развивается уважение к партнерам по игре, команде соперников. Соревновательный характер проведения игр и упражнений на </w:t>
      </w:r>
      <w:r>
        <w:t xml:space="preserve">досуге </w:t>
      </w:r>
      <w:r w:rsidRPr="00C6749C">
        <w:t xml:space="preserve">способствует воспитанию целеустремленности, настойчивости и находчивости, смелости, решительности и других морально волевых качеств. </w:t>
      </w:r>
    </w:p>
    <w:p w:rsidR="00C6749C" w:rsidRDefault="00F63701">
      <w:r>
        <w:t xml:space="preserve">Физкультурный досуг </w:t>
      </w:r>
      <w:r w:rsidR="008E4024">
        <w:t xml:space="preserve">на прогулке </w:t>
      </w:r>
      <w:r w:rsidR="00C6749C">
        <w:t xml:space="preserve">в старшей группе. </w:t>
      </w:r>
    </w:p>
    <w:p w:rsidR="00F63701" w:rsidRDefault="00C6749C">
      <w:r>
        <w:t xml:space="preserve"> Воспитатели Моисеенкова С.В., </w:t>
      </w:r>
      <w:proofErr w:type="spellStart"/>
      <w:r>
        <w:t>Фарина</w:t>
      </w:r>
      <w:proofErr w:type="spellEnd"/>
      <w:r>
        <w:t xml:space="preserve"> А.В.</w:t>
      </w:r>
      <w:r w:rsidR="00F63701" w:rsidRPr="00F63701">
        <w:rPr>
          <w:rFonts w:ascii="Calibri" w:eastAsia="Calibri" w:hAnsi="Calibri" w:cs="Times New Roman"/>
        </w:rPr>
        <w:br/>
      </w:r>
    </w:p>
    <w:p w:rsidR="00F63701" w:rsidRDefault="00F63701">
      <w:r w:rsidRPr="00F63701">
        <w:rPr>
          <w:noProof/>
          <w:lang w:eastAsia="ru-RU"/>
        </w:rPr>
        <w:drawing>
          <wp:inline distT="0" distB="0" distL="0" distR="0">
            <wp:extent cx="3057525" cy="2228850"/>
            <wp:effectExtent l="19050" t="0" r="9525" b="0"/>
            <wp:docPr id="13" name="Рисунок 5" descr="C:\Users\Тимур\Desktop\Новая папка\WP_20170913_10_20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мур\Desktop\Новая папка\WP_20170913_10_20_33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E62" w:rsidRPr="00706E62">
        <w:drawing>
          <wp:inline distT="0" distB="0" distL="0" distR="0">
            <wp:extent cx="3286125" cy="2228850"/>
            <wp:effectExtent l="19050" t="0" r="9525" b="0"/>
            <wp:docPr id="1" name="Рисунок 8" descr="C:\Users\Тимур\Desktop\Новая папка\WP_20170913_10_22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мур\Desktop\Новая папка\WP_20170913_10_22_37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01" w:rsidRDefault="00706E62">
      <w:r>
        <w:t>Физкультурный досуг проводился в форме эстафет и подвижных игр</w:t>
      </w:r>
      <w:r w:rsidR="00CD386D">
        <w:t xml:space="preserve"> </w:t>
      </w:r>
      <w:r w:rsidR="00F63701">
        <w:t xml:space="preserve">на быстроту, ловкость, </w:t>
      </w:r>
      <w:r w:rsidR="0081435C">
        <w:t>координацию движений, развитие волевых усилий</w:t>
      </w:r>
      <w:r w:rsidR="00C6749C">
        <w:t xml:space="preserve">, умение </w:t>
      </w:r>
      <w:r w:rsidR="00C6749C" w:rsidRPr="007C1FDD">
        <w:rPr>
          <w:rFonts w:ascii="Calibri" w:eastAsia="Calibri" w:hAnsi="Calibri" w:cs="Times New Roman"/>
        </w:rPr>
        <w:t>согласовывать свои движения с движениями других играющих</w:t>
      </w:r>
      <w:r>
        <w:rPr>
          <w:rFonts w:ascii="Calibri" w:eastAsia="Calibri" w:hAnsi="Calibri" w:cs="Times New Roman"/>
        </w:rPr>
        <w:t>.</w:t>
      </w:r>
    </w:p>
    <w:p w:rsidR="00F63701" w:rsidRDefault="00F63701"/>
    <w:p w:rsidR="00F63701" w:rsidRDefault="00F63701" w:rsidP="00706E62">
      <w:pPr>
        <w:jc w:val="center"/>
      </w:pPr>
      <w:r w:rsidRPr="00F63701">
        <w:rPr>
          <w:noProof/>
          <w:lang w:eastAsia="ru-RU"/>
        </w:rPr>
        <w:lastRenderedPageBreak/>
        <w:drawing>
          <wp:inline distT="0" distB="0" distL="0" distR="0">
            <wp:extent cx="3314700" cy="2133600"/>
            <wp:effectExtent l="19050" t="0" r="0" b="0"/>
            <wp:docPr id="10" name="Рисунок 10" descr="C:\Users\Тимур\Desktop\Новая папка\WP_20170913_10_26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имур\Desktop\Новая папка\WP_20170913_10_26_39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01" w:rsidRDefault="00F63701"/>
    <w:p w:rsidR="008E4024" w:rsidRDefault="00C6749C">
      <w:r>
        <w:t>Физкультурный досуг «Школа пиратов» в подготовительной группе. Воспит</w:t>
      </w:r>
      <w:r w:rsidR="00CF3D43">
        <w:t>атель Андреева Н.Н.</w:t>
      </w:r>
    </w:p>
    <w:p w:rsidR="00CF3D43" w:rsidRDefault="00CF3D43" w:rsidP="00CF3D43">
      <w:r>
        <w:t xml:space="preserve">На протяжении досуга дети проходили обучение в «Школе пиратов», которое проводил Джек Воробей (воспитатель </w:t>
      </w:r>
      <w:proofErr w:type="spellStart"/>
      <w:r>
        <w:t>Пикулева</w:t>
      </w:r>
      <w:proofErr w:type="spellEnd"/>
      <w:r>
        <w:t xml:space="preserve"> Г.А.). </w:t>
      </w:r>
    </w:p>
    <w:p w:rsidR="00CF3D43" w:rsidRDefault="00CF3D43" w:rsidP="00CF3D43">
      <w:r>
        <w:t xml:space="preserve"> В соревнованиях принимали участие команда «Пираты» (капитан Глебов Павел) и команда «Черная жемчужина» (капитан Зимина Настя).</w:t>
      </w:r>
    </w:p>
    <w:p w:rsidR="00CF3D43" w:rsidRDefault="00CF3D43">
      <w:r>
        <w:t xml:space="preserve">Дети проходили испытания «Собери корабль», «На корабле», «Запасись ядрами», «Найди котел для ухи», «Измерь длину удава», «Морская гусеница», «Поиски сокровищ». </w:t>
      </w:r>
      <w:r w:rsidR="0037087E">
        <w:t>«Школа пиратов» успешно завершила свою р</w:t>
      </w:r>
      <w:r w:rsidR="00F761FC">
        <w:t>аботу награждением победителей: 1 место у команды</w:t>
      </w:r>
      <w:r w:rsidR="0037087E">
        <w:t xml:space="preserve"> «Черная жемчуж</w:t>
      </w:r>
      <w:r w:rsidR="00F761FC">
        <w:t>ина», 2 место у команды «Пираты»</w:t>
      </w:r>
      <w:r w:rsidR="0037087E">
        <w:t>.</w:t>
      </w:r>
    </w:p>
    <w:p w:rsidR="0037087E" w:rsidRDefault="00706E62">
      <w:r>
        <w:t xml:space="preserve">Все участники соревнований </w:t>
      </w:r>
      <w:r w:rsidR="0037087E">
        <w:t xml:space="preserve">получили </w:t>
      </w:r>
      <w:r>
        <w:t>сладкие призы, грамоты, а самое главное - заряд бодрости и хорошего настроения.</w:t>
      </w:r>
    </w:p>
    <w:p w:rsidR="00CF3D43" w:rsidRDefault="00CF3D43"/>
    <w:p w:rsidR="008E4024" w:rsidRPr="0037087E" w:rsidRDefault="00C6749C">
      <w:r>
        <w:rPr>
          <w:noProof/>
          <w:lang w:eastAsia="ru-RU"/>
        </w:rPr>
        <w:drawing>
          <wp:inline distT="0" distB="0" distL="0" distR="0">
            <wp:extent cx="3781425" cy="2733675"/>
            <wp:effectExtent l="19050" t="0" r="9525" b="0"/>
            <wp:docPr id="18" name="Рисунок 1" descr="D:\Мои документы\Школа пир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Школа пира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74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708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76500" cy="2019300"/>
            <wp:effectExtent l="19050" t="0" r="0" b="0"/>
            <wp:docPr id="19" name="Рисунок 2" descr="D:\Мои документы\Морская гус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рская гусени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62" w:rsidRDefault="00706E62" w:rsidP="00CF3D43">
      <w:pPr>
        <w:ind w:firstLine="708"/>
        <w:jc w:val="center"/>
        <w:rPr>
          <w:rFonts w:cs="Times New Roman"/>
          <w:sz w:val="24"/>
          <w:szCs w:val="24"/>
        </w:rPr>
      </w:pPr>
    </w:p>
    <w:p w:rsidR="00706E62" w:rsidRDefault="00706E62" w:rsidP="00CF3D43">
      <w:pPr>
        <w:ind w:firstLine="708"/>
        <w:jc w:val="center"/>
        <w:rPr>
          <w:rFonts w:cs="Times New Roman"/>
          <w:sz w:val="24"/>
          <w:szCs w:val="24"/>
        </w:rPr>
      </w:pPr>
    </w:p>
    <w:p w:rsidR="00706E62" w:rsidRDefault="00706E62" w:rsidP="00CF3D43">
      <w:pPr>
        <w:ind w:firstLine="708"/>
        <w:jc w:val="center"/>
        <w:rPr>
          <w:rFonts w:cs="Times New Roman"/>
          <w:sz w:val="24"/>
          <w:szCs w:val="24"/>
        </w:rPr>
      </w:pPr>
    </w:p>
    <w:p w:rsidR="00706E62" w:rsidRDefault="00706E62" w:rsidP="00CF3D43">
      <w:pPr>
        <w:ind w:firstLine="708"/>
        <w:jc w:val="center"/>
        <w:rPr>
          <w:rFonts w:cs="Times New Roman"/>
          <w:sz w:val="24"/>
          <w:szCs w:val="24"/>
        </w:rPr>
      </w:pPr>
    </w:p>
    <w:p w:rsidR="00706E62" w:rsidRDefault="00706E62" w:rsidP="00CF3D43">
      <w:pPr>
        <w:ind w:firstLine="708"/>
        <w:jc w:val="center"/>
        <w:rPr>
          <w:rFonts w:cs="Times New Roman"/>
          <w:sz w:val="24"/>
          <w:szCs w:val="24"/>
        </w:rPr>
      </w:pPr>
    </w:p>
    <w:p w:rsidR="00CF3D43" w:rsidRPr="0037087E" w:rsidRDefault="00CF3D43" w:rsidP="00CF3D43">
      <w:pPr>
        <w:ind w:firstLine="708"/>
        <w:jc w:val="center"/>
        <w:rPr>
          <w:rFonts w:cs="Times New Roman"/>
          <w:sz w:val="24"/>
          <w:szCs w:val="24"/>
        </w:rPr>
      </w:pPr>
      <w:r w:rsidRPr="0037087E">
        <w:rPr>
          <w:rFonts w:cs="Times New Roman"/>
          <w:sz w:val="24"/>
          <w:szCs w:val="24"/>
        </w:rPr>
        <w:lastRenderedPageBreak/>
        <w:t>Ф</w:t>
      </w:r>
      <w:r w:rsidR="008E4024" w:rsidRPr="0037087E">
        <w:rPr>
          <w:rFonts w:cs="Times New Roman"/>
          <w:sz w:val="24"/>
          <w:szCs w:val="24"/>
        </w:rPr>
        <w:t>изкультурный досуг «Морское путешествие».</w:t>
      </w:r>
    </w:p>
    <w:p w:rsidR="008E4024" w:rsidRPr="0037087E" w:rsidRDefault="008E4024" w:rsidP="008E4024">
      <w:pPr>
        <w:ind w:firstLine="708"/>
        <w:jc w:val="both"/>
        <w:rPr>
          <w:rFonts w:cs="Times New Roman"/>
          <w:noProof/>
          <w:sz w:val="24"/>
          <w:szCs w:val="24"/>
          <w:lang w:eastAsia="ru-RU"/>
        </w:rPr>
      </w:pPr>
      <w:r w:rsidRPr="0037087E">
        <w:rPr>
          <w:rFonts w:cs="Times New Roman"/>
          <w:sz w:val="24"/>
          <w:szCs w:val="24"/>
        </w:rPr>
        <w:t xml:space="preserve">Благодаря ведущему – капитану </w:t>
      </w:r>
      <w:r w:rsidR="00CF3D43" w:rsidRPr="0037087E">
        <w:rPr>
          <w:rFonts w:cs="Times New Roman"/>
          <w:sz w:val="24"/>
          <w:szCs w:val="24"/>
        </w:rPr>
        <w:t xml:space="preserve">(воспитатель Баева М.Я.) </w:t>
      </w:r>
      <w:r w:rsidRPr="0037087E">
        <w:rPr>
          <w:rFonts w:cs="Times New Roman"/>
          <w:sz w:val="24"/>
          <w:szCs w:val="24"/>
        </w:rPr>
        <w:t>ребята окунулись в мир морских путешествий, почувствовали себя в роли моряков, коков, юнг. Веселые эстафеты команд:  «Звезда» и «Дельфин» показали ловкость и проворность ребятишек, их волю к победе.</w:t>
      </w:r>
      <w:r w:rsidRPr="0037087E">
        <w:rPr>
          <w:rFonts w:cs="Times New Roman"/>
          <w:noProof/>
          <w:sz w:val="24"/>
          <w:szCs w:val="24"/>
          <w:lang w:eastAsia="ru-RU"/>
        </w:rPr>
        <w:t xml:space="preserve"> </w:t>
      </w:r>
    </w:p>
    <w:p w:rsidR="008E4024" w:rsidRDefault="008E4024" w:rsidP="0037087E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087E">
        <w:rPr>
          <w:rFonts w:cs="Times New Roman"/>
          <w:noProof/>
          <w:sz w:val="24"/>
          <w:szCs w:val="24"/>
          <w:lang w:eastAsia="ru-RU"/>
        </w:rPr>
        <w:t>Вперед, за приключениями!</w:t>
      </w:r>
    </w:p>
    <w:p w:rsidR="008E4024" w:rsidRDefault="008E4024" w:rsidP="0037087E">
      <w:pPr>
        <w:jc w:val="center"/>
      </w:pPr>
      <w:r w:rsidRPr="008E4024">
        <w:rPr>
          <w:noProof/>
          <w:lang w:eastAsia="ru-RU"/>
        </w:rPr>
        <w:drawing>
          <wp:inline distT="0" distB="0" distL="0" distR="0">
            <wp:extent cx="2409825" cy="2514600"/>
            <wp:effectExtent l="19050" t="0" r="9525" b="0"/>
            <wp:docPr id="14" name="Рисунок 3" descr="C:\Users\2\Desktop\Фото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1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20" cy="25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024">
        <w:rPr>
          <w:noProof/>
          <w:lang w:eastAsia="ru-RU"/>
        </w:rPr>
        <w:drawing>
          <wp:inline distT="0" distB="0" distL="0" distR="0">
            <wp:extent cx="2162175" cy="2514600"/>
            <wp:effectExtent l="19050" t="0" r="9525" b="0"/>
            <wp:docPr id="15" name="Рисунок 2" descr="C:\Users\2\Desktop\Фото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1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99" cy="252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24" w:rsidRPr="0037087E" w:rsidRDefault="008E4024" w:rsidP="00CF3D43">
      <w:pPr>
        <w:jc w:val="center"/>
        <w:rPr>
          <w:rFonts w:cs="Times New Roman"/>
          <w:sz w:val="24"/>
          <w:szCs w:val="24"/>
        </w:rPr>
      </w:pPr>
      <w:r w:rsidRPr="0037087E">
        <w:rPr>
          <w:rFonts w:cs="Times New Roman"/>
          <w:sz w:val="24"/>
          <w:szCs w:val="24"/>
        </w:rPr>
        <w:t>Весело и с азартом прошли эстафеты, а победила как всегда – дружба!</w:t>
      </w:r>
    </w:p>
    <w:p w:rsidR="008E4024" w:rsidRDefault="008E4024" w:rsidP="0037087E">
      <w:pPr>
        <w:jc w:val="center"/>
      </w:pPr>
      <w:r w:rsidRPr="008E4024">
        <w:rPr>
          <w:noProof/>
          <w:lang w:eastAsia="ru-RU"/>
        </w:rPr>
        <w:drawing>
          <wp:inline distT="0" distB="0" distL="0" distR="0">
            <wp:extent cx="2266950" cy="2324100"/>
            <wp:effectExtent l="19050" t="0" r="0" b="0"/>
            <wp:docPr id="16" name="Рисунок 8" descr="C:\Users\2\Desktop\Фото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1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86" cy="232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87E">
        <w:t xml:space="preserve">          </w:t>
      </w:r>
      <w:r w:rsidRPr="008E4024">
        <w:rPr>
          <w:noProof/>
          <w:lang w:eastAsia="ru-RU"/>
        </w:rPr>
        <w:drawing>
          <wp:inline distT="0" distB="0" distL="0" distR="0">
            <wp:extent cx="2047875" cy="2324099"/>
            <wp:effectExtent l="19050" t="0" r="9525" b="0"/>
            <wp:docPr id="17" name="Рисунок 9" descr="C:\Users\2\Desktop\Фото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Фото1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05" cy="23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62" w:rsidRDefault="00706E62" w:rsidP="0037087E">
      <w:pPr>
        <w:jc w:val="center"/>
      </w:pPr>
    </w:p>
    <w:p w:rsidR="00706E62" w:rsidRDefault="00706E62" w:rsidP="00706E62">
      <w:pPr>
        <w:jc w:val="center"/>
      </w:pPr>
      <w:r>
        <w:t xml:space="preserve">                                                                Старший воспитатель </w:t>
      </w:r>
      <w:proofErr w:type="spellStart"/>
      <w:r>
        <w:t>Н.Н.Копча</w:t>
      </w:r>
      <w:proofErr w:type="spellEnd"/>
    </w:p>
    <w:sectPr w:rsidR="00706E62" w:rsidSect="0037087E">
      <w:pgSz w:w="11906" w:h="16838"/>
      <w:pgMar w:top="567" w:right="282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/>
  <w:rsids>
    <w:rsidRoot w:val="00F761FC"/>
    <w:rsid w:val="00062535"/>
    <w:rsid w:val="0037087E"/>
    <w:rsid w:val="00706E62"/>
    <w:rsid w:val="007C1FDD"/>
    <w:rsid w:val="007F35BF"/>
    <w:rsid w:val="0081435C"/>
    <w:rsid w:val="008E4024"/>
    <w:rsid w:val="00A50F85"/>
    <w:rsid w:val="00C6749C"/>
    <w:rsid w:val="00CD386D"/>
    <w:rsid w:val="00CF3D43"/>
    <w:rsid w:val="00D3464C"/>
    <w:rsid w:val="00D64267"/>
    <w:rsid w:val="00DD33C0"/>
    <w:rsid w:val="00F63701"/>
    <w:rsid w:val="00F76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092;&#1080;&#1079;&#1082;&#1091;&#1083;&#1100;&#1090;.%20&#1076;&#1086;&#1089;&#1091;&#1075;&#1080;%20&#1076;&#1086;&#1091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03F86561811BB4D91C92031136CC361" ma:contentTypeVersion="0" ma:contentTypeDescription="Создание документа." ma:contentTypeScope="" ma:versionID="87de56247d18db2442d2bac6b41ba4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B27F33-A4F5-486B-869B-19024CCE7353}"/>
</file>

<file path=customXml/itemProps2.xml><?xml version="1.0" encoding="utf-8"?>
<ds:datastoreItem xmlns:ds="http://schemas.openxmlformats.org/officeDocument/2006/customXml" ds:itemID="{0CC5C130-ED05-463C-AA86-93F4C104387C}"/>
</file>

<file path=customXml/itemProps3.xml><?xml version="1.0" encoding="utf-8"?>
<ds:datastoreItem xmlns:ds="http://schemas.openxmlformats.org/officeDocument/2006/customXml" ds:itemID="{BCCA0840-7D8D-4AB4-B4EE-96EC0122F41D}"/>
</file>

<file path=docProps/app.xml><?xml version="1.0" encoding="utf-8"?>
<Properties xmlns="http://schemas.openxmlformats.org/officeDocument/2006/extended-properties" xmlns:vt="http://schemas.openxmlformats.org/officeDocument/2006/docPropsVTypes">
  <Template>физкульт. досуги доу</Template>
  <TotalTime>46</TotalTime>
  <Pages>1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Detsad_2</dc:creator>
  <cp:keywords/>
  <dc:description/>
  <cp:lastModifiedBy>Detsad_2</cp:lastModifiedBy>
  <cp:revision>2</cp:revision>
  <dcterms:created xsi:type="dcterms:W3CDTF">2010-12-12T21:32:00Z</dcterms:created>
  <dcterms:modified xsi:type="dcterms:W3CDTF">2010-12-12T22:18:00Z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0x010100C03F86561811BB4D91C92031136CC361</vt:lpwstr>
  </property>
</Properties>
</file>