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2BD" w:rsidRDefault="006342BD" w:rsidP="00EE13F9">
      <w:pPr>
        <w:jc w:val="center"/>
      </w:pPr>
      <w:r>
        <w:t xml:space="preserve">План осуществления образовательной деятельности </w:t>
      </w:r>
    </w:p>
    <w:p w:rsidR="006342BD" w:rsidRDefault="006342BD" w:rsidP="00EE13F9">
      <w:pPr>
        <w:jc w:val="both"/>
      </w:pPr>
      <w:r>
        <w:t>Дата: 24 апреля день недели: пятница Воспитатель: Алиева Елена Петровна</w:t>
      </w:r>
    </w:p>
    <w:p w:rsidR="006342BD" w:rsidRDefault="006342BD" w:rsidP="00EE13F9">
      <w:pPr>
        <w:jc w:val="both"/>
      </w:pPr>
      <w:r>
        <w:t>Тема недели: «Весна повсюду: живая и неживая природа».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01"/>
        <w:gridCol w:w="3543"/>
        <w:gridCol w:w="10142"/>
      </w:tblGrid>
      <w:tr w:rsidR="006342BD" w:rsidRPr="00E26514">
        <w:tc>
          <w:tcPr>
            <w:tcW w:w="1101" w:type="dxa"/>
          </w:tcPr>
          <w:p w:rsidR="006342BD" w:rsidRPr="00E26514" w:rsidRDefault="006342BD" w:rsidP="00E26514">
            <w:pPr>
              <w:spacing w:after="0" w:line="240" w:lineRule="auto"/>
            </w:pPr>
            <w:r w:rsidRPr="00E26514">
              <w:t xml:space="preserve">№ </w:t>
            </w:r>
          </w:p>
        </w:tc>
        <w:tc>
          <w:tcPr>
            <w:tcW w:w="3543" w:type="dxa"/>
          </w:tcPr>
          <w:p w:rsidR="006342BD" w:rsidRPr="00E26514" w:rsidRDefault="006342BD" w:rsidP="00E26514">
            <w:pPr>
              <w:spacing w:after="0" w:line="240" w:lineRule="auto"/>
            </w:pPr>
            <w:r w:rsidRPr="00E26514">
              <w:t>Непосредственно организованная образовательная деятельность</w:t>
            </w:r>
          </w:p>
        </w:tc>
        <w:tc>
          <w:tcPr>
            <w:tcW w:w="10142" w:type="dxa"/>
          </w:tcPr>
          <w:p w:rsidR="006342BD" w:rsidRPr="00E26514" w:rsidRDefault="006342BD" w:rsidP="00E26514">
            <w:pPr>
              <w:spacing w:after="0" w:line="240" w:lineRule="auto"/>
            </w:pPr>
            <w:r w:rsidRPr="00E26514">
              <w:t>Задания для проведения с ребенком</w:t>
            </w:r>
          </w:p>
        </w:tc>
      </w:tr>
      <w:tr w:rsidR="006342BD" w:rsidRPr="00E26514">
        <w:trPr>
          <w:trHeight w:val="2232"/>
        </w:trPr>
        <w:tc>
          <w:tcPr>
            <w:tcW w:w="1101" w:type="dxa"/>
          </w:tcPr>
          <w:p w:rsidR="006342BD" w:rsidRPr="00E26514" w:rsidRDefault="006342BD" w:rsidP="00E26514">
            <w:pPr>
              <w:spacing w:after="0" w:line="240" w:lineRule="auto"/>
            </w:pPr>
            <w:r w:rsidRPr="00E26514">
              <w:t>1</w:t>
            </w:r>
          </w:p>
        </w:tc>
        <w:tc>
          <w:tcPr>
            <w:tcW w:w="3543" w:type="dxa"/>
          </w:tcPr>
          <w:p w:rsidR="006342BD" w:rsidRPr="00E26514" w:rsidRDefault="006342BD" w:rsidP="00520752">
            <w:pPr>
              <w:spacing w:after="0" w:line="240" w:lineRule="auto"/>
            </w:pPr>
          </w:p>
        </w:tc>
        <w:tc>
          <w:tcPr>
            <w:tcW w:w="10142" w:type="dxa"/>
          </w:tcPr>
          <w:p w:rsidR="006342BD" w:rsidRDefault="006342BD" w:rsidP="001B1172">
            <w:r>
              <w:t>В шуточных стихотворениях</w:t>
            </w:r>
            <w:r w:rsidRPr="001B1172">
              <w:t xml:space="preserve"> "Почему не спят котята?"</w:t>
            </w:r>
            <w:r>
              <w:t>, «Колючий гость» и «Кубики»</w:t>
            </w:r>
            <w:r w:rsidRPr="001B1172">
              <w:t xml:space="preserve"> идет</w:t>
            </w:r>
            <w:r>
              <w:t xml:space="preserve"> текст с картинками вместо слов.</w:t>
            </w:r>
            <w:r w:rsidRPr="001B1172">
              <w:t xml:space="preserve"> </w:t>
            </w:r>
            <w:r>
              <w:t xml:space="preserve">Взрослый читает текст, а малыш заменяет картинки словами. </w:t>
            </w:r>
            <w:r w:rsidRPr="001B1172">
              <w:t>На первый взгляд, задание довольно простое, но это совершенно не так: ребенку зачастую очень трудно склонять слова, а тем более сохранять рифму стихотворения. Не торопите малыша, пусть он медленно, но лучше самостоятельно справится с заданием</w:t>
            </w:r>
            <w:r>
              <w:t>.</w:t>
            </w:r>
          </w:p>
          <w:p w:rsidR="006342BD" w:rsidRPr="001B1172" w:rsidRDefault="006342BD" w:rsidP="001B1172"/>
        </w:tc>
      </w:tr>
    </w:tbl>
    <w:p w:rsidR="006342BD" w:rsidRPr="0012474B" w:rsidRDefault="006342BD"/>
    <w:p w:rsidR="006342BD" w:rsidRPr="0046729E" w:rsidRDefault="006342BD">
      <w:bookmarkStart w:id="0" w:name="_GoBack"/>
      <w:bookmarkEnd w:id="0"/>
      <w:r>
        <w:br w:type="page"/>
      </w: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in;margin-top:-27pt;width:387.2pt;height:547.2pt;z-index:-251657728" wrapcoords="-24 0 -24 21583 21600 21583 21600 0 -24 0">
            <v:imagedata r:id="rId4" o:title=""/>
            <w10:wrap type="tight"/>
          </v:shape>
        </w:pict>
      </w:r>
      <w:r>
        <w:br w:type="page"/>
      </w:r>
      <w:r>
        <w:rPr>
          <w:noProof/>
          <w:lang w:eastAsia="ru-RU"/>
        </w:rPr>
        <w:pict>
          <v:shape id="_x0000_s1027" type="#_x0000_t75" style="position:absolute;margin-left:162pt;margin-top:-36pt;width:408.2pt;height:576.9pt;z-index:-251658752" wrapcoords="-24 0 -24 21583 21600 21583 21600 0 -24 0">
            <v:imagedata r:id="rId5" o:title=""/>
            <w10:wrap type="tight"/>
          </v:shape>
        </w:pict>
      </w:r>
      <w:r>
        <w:br w:type="page"/>
      </w:r>
      <w:r>
        <w:rPr>
          <w:noProof/>
          <w:lang w:eastAsia="ru-RU"/>
        </w:rPr>
        <w:pict>
          <v:shape id="_x0000_s1028" type="#_x0000_t75" style="position:absolute;margin-left:117pt;margin-top:-36pt;width:505.65pt;height:714.65pt;z-index:-251659776" wrapcoords="-24 0 -24 21583 21600 21583 21600 0 -24 0">
            <v:imagedata r:id="rId6" o:title=""/>
            <w10:wrap type="tight"/>
          </v:shape>
        </w:pict>
      </w:r>
    </w:p>
    <w:sectPr w:rsidR="006342BD" w:rsidRPr="0046729E" w:rsidSect="00EE13F9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C0343"/>
    <w:rsid w:val="000A7E2E"/>
    <w:rsid w:val="0012474B"/>
    <w:rsid w:val="001B1172"/>
    <w:rsid w:val="00315520"/>
    <w:rsid w:val="003F40BA"/>
    <w:rsid w:val="0046729E"/>
    <w:rsid w:val="00520752"/>
    <w:rsid w:val="005A1B98"/>
    <w:rsid w:val="006342BD"/>
    <w:rsid w:val="009675AE"/>
    <w:rsid w:val="00A41E9F"/>
    <w:rsid w:val="00A779EB"/>
    <w:rsid w:val="00BE4055"/>
    <w:rsid w:val="00C80E02"/>
    <w:rsid w:val="00CC0343"/>
    <w:rsid w:val="00E26514"/>
    <w:rsid w:val="00ED31C9"/>
    <w:rsid w:val="00EE13F9"/>
    <w:rsid w:val="00F21A06"/>
    <w:rsid w:val="00F42D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1E9F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EE13F9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3.xml"/><Relationship Id="rId5" Type="http://schemas.openxmlformats.org/officeDocument/2006/relationships/image" Target="media/image2.jpeg"/><Relationship Id="rId10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F5F06D0C01CF343884A1002CE82A619" ma:contentTypeVersion="1" ma:contentTypeDescription="Создание документа." ma:contentTypeScope="" ma:versionID="012e49d2241790b422c8540967e97ff1">
  <xsd:schema xmlns:xsd="http://www.w3.org/2001/XMLSchema" xmlns:xs="http://www.w3.org/2001/XMLSchema" xmlns:p="http://schemas.microsoft.com/office/2006/metadata/properties" xmlns:ns2="4c48e722-e5ee-4bb4-abb8-2d4075f5b3da" xmlns:ns3="9eb46587-5bac-40d4-9cbe-43c89121f080" targetNamespace="http://schemas.microsoft.com/office/2006/metadata/properties" ma:root="true" ma:fieldsID="d519c7d60cdb6dea67b77622af1a29e9" ns2:_="" ns3:_="">
    <xsd:import namespace="4c48e722-e5ee-4bb4-abb8-2d4075f5b3da"/>
    <xsd:import namespace="9eb46587-5bac-40d4-9cbe-43c89121f08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48e722-e5ee-4bb4-abb8-2d4075f5b3d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b46587-5bac-40d4-9cbe-43c89121f08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c48e722-e5ee-4bb4-abb8-2d4075f5b3da">6PQ52NDQUCDJ-501-1779</_dlc_DocId>
    <_dlc_DocIdUrl xmlns="4c48e722-e5ee-4bb4-abb8-2d4075f5b3da">
      <Url>http://www.eduportal44.ru/Manturovo/Sun_New/_layouts/15/DocIdRedir.aspx?ID=6PQ52NDQUCDJ-501-1779</Url>
      <Description>6PQ52NDQUCDJ-501-1779</Description>
    </_dlc_DocIdUrl>
  </documentManagement>
</p:properties>
</file>

<file path=customXml/itemProps1.xml><?xml version="1.0" encoding="utf-8"?>
<ds:datastoreItem xmlns:ds="http://schemas.openxmlformats.org/officeDocument/2006/customXml" ds:itemID="{2522558F-743E-48D7-BA5D-E62EE9B1B0DD}"/>
</file>

<file path=customXml/itemProps2.xml><?xml version="1.0" encoding="utf-8"?>
<ds:datastoreItem xmlns:ds="http://schemas.openxmlformats.org/officeDocument/2006/customXml" ds:itemID="{ADA28E85-DCDB-4983-AAEF-C76CEBECDF8A}"/>
</file>

<file path=customXml/itemProps3.xml><?xml version="1.0" encoding="utf-8"?>
<ds:datastoreItem xmlns:ds="http://schemas.openxmlformats.org/officeDocument/2006/customXml" ds:itemID="{156E77B4-4A93-4ECB-A1AD-1A6EE1B558F5}"/>
</file>

<file path=customXml/itemProps4.xml><?xml version="1.0" encoding="utf-8"?>
<ds:datastoreItem xmlns:ds="http://schemas.openxmlformats.org/officeDocument/2006/customXml" ds:itemID="{2B8F3261-5167-4C4B-B1BD-39FBAEDC34F3}"/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134</TotalTime>
  <Pages>4</Pages>
  <Words>105</Words>
  <Characters>600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админ</cp:lastModifiedBy>
  <cp:revision>5</cp:revision>
  <dcterms:created xsi:type="dcterms:W3CDTF">2020-04-05T10:11:00Z</dcterms:created>
  <dcterms:modified xsi:type="dcterms:W3CDTF">2020-04-22T16:22:00Z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0x010100EF5F06D0C01CF343884A1002CE82A619</vt:lpwstr>
  </property>
  <property fmtid="{D5CDD505-2E9C-101B-9397-08002B2CF9AE}" pid="3" name="_dlc_DocIdItemGuid">
    <vt:lpwstr>68efd538-de64-4911-9f87-5381ec9ad050</vt:lpwstr>
  </property>
</Properties>
</file>